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8EA5B2" w14:textId="1DA37AD8" w:rsidR="00A05D16" w:rsidRPr="009F4005" w:rsidRDefault="00BB2F8F" w:rsidP="00A05D16">
      <w:pPr>
        <w:rPr>
          <w:rFonts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58976" behindDoc="0" locked="0" layoutInCell="1" allowOverlap="1" wp14:anchorId="23AC6838" wp14:editId="741B3CDB">
            <wp:simplePos x="0" y="0"/>
            <wp:positionH relativeFrom="column">
              <wp:posOffset>3434715</wp:posOffset>
            </wp:positionH>
            <wp:positionV relativeFrom="paragraph">
              <wp:posOffset>-266700</wp:posOffset>
            </wp:positionV>
            <wp:extent cx="1828800" cy="1261241"/>
            <wp:effectExtent l="0" t="0" r="0" b="8890"/>
            <wp:wrapNone/>
            <wp:docPr id="49" name="Picture 49" descr="Macintosh HD:Users:estellebloom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16"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0A3E514A" wp14:editId="51574FF6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3147204" cy="1257300"/>
            <wp:effectExtent l="0" t="0" r="2540" b="0"/>
            <wp:wrapNone/>
            <wp:docPr id="14" name="Picture 14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0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878B" w14:textId="77777777" w:rsidR="00A05D16" w:rsidRPr="009F4005" w:rsidRDefault="00A05D16" w:rsidP="00A05D16">
      <w:pPr>
        <w:rPr>
          <w:rFonts w:cs="Arial"/>
          <w:sz w:val="28"/>
          <w:szCs w:val="28"/>
        </w:rPr>
      </w:pPr>
    </w:p>
    <w:p w14:paraId="049785DD" w14:textId="77777777" w:rsidR="001207AC" w:rsidRDefault="001207AC"/>
    <w:p w14:paraId="43F722C3" w14:textId="77777777" w:rsidR="001207AC" w:rsidRDefault="001207AC"/>
    <w:p w14:paraId="7AFD7001" w14:textId="77777777" w:rsidR="001207AC" w:rsidRDefault="001207AC"/>
    <w:p w14:paraId="67BEDD28" w14:textId="77777777" w:rsidR="001207AC" w:rsidRDefault="001207AC"/>
    <w:p w14:paraId="027A57F9" w14:textId="1DCB17DB" w:rsidR="001207AC" w:rsidRDefault="00AF2615">
      <w:pPr>
        <w:rPr>
          <w:b/>
          <w:sz w:val="80"/>
          <w:szCs w:val="80"/>
        </w:rPr>
      </w:pP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E7D5F4D" wp14:editId="7E332866">
                <wp:simplePos x="0" y="0"/>
                <wp:positionH relativeFrom="column">
                  <wp:posOffset>-565785</wp:posOffset>
                </wp:positionH>
                <wp:positionV relativeFrom="paragraph">
                  <wp:posOffset>142240</wp:posOffset>
                </wp:positionV>
                <wp:extent cx="6743700" cy="1028700"/>
                <wp:effectExtent l="0" t="0" r="38100" b="381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4FCCCA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9596" w14:textId="77777777" w:rsidR="007B60A8" w:rsidRDefault="007B60A8" w:rsidP="00AF26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A38B448" w14:textId="3FB63B58" w:rsidR="007B60A8" w:rsidRPr="00AF2615" w:rsidRDefault="007B60A8" w:rsidP="00AF2615">
                            <w:pPr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sz w:val="68"/>
                                <w:szCs w:val="68"/>
                              </w:rPr>
                              <w:t>About DRILL 2</w:t>
                            </w:r>
                            <w:r w:rsidRPr="004F687B">
                              <w:rPr>
                                <w:b/>
                                <w:sz w:val="68"/>
                                <w:szCs w:val="6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68"/>
                                <w:szCs w:val="68"/>
                              </w:rPr>
                              <w:t xml:space="preserve"> Call</w:t>
                            </w:r>
                            <w:r w:rsidRPr="00AF2615">
                              <w:rPr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D5F4D"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1026" type="#_x0000_t202" style="position:absolute;margin-left:-44.55pt;margin-top:11.2pt;width:531pt;height:81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" fillcolor="#4fccca" strokecolor="#88b4d9" strokeweight="2pt">
                <v:textbox>
                  <w:txbxContent>
                    <w:p w14:paraId="202C9596" w14:textId="77777777" w:rsidR="007B60A8" w:rsidRDefault="007B60A8" w:rsidP="00AF26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A38B448" w14:textId="3FB63B58" w:rsidR="007B60A8" w:rsidRPr="00AF2615" w:rsidRDefault="007B60A8" w:rsidP="00AF2615">
                      <w:pPr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sz w:val="68"/>
                          <w:szCs w:val="68"/>
                        </w:rPr>
                        <w:t>About DRILL 2</w:t>
                      </w:r>
                      <w:r w:rsidRPr="004F687B">
                        <w:rPr>
                          <w:b/>
                          <w:sz w:val="68"/>
                          <w:szCs w:val="6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68"/>
                          <w:szCs w:val="68"/>
                        </w:rPr>
                        <w:t xml:space="preserve"> Call</w:t>
                      </w:r>
                      <w:r w:rsidRPr="00AF2615">
                        <w:rPr>
                          <w:b/>
                          <w:sz w:val="68"/>
                          <w:szCs w:val="6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322E59" w14:textId="77777777" w:rsidR="00AF2615" w:rsidRDefault="00AF2615">
      <w:pPr>
        <w:rPr>
          <w:b/>
          <w:sz w:val="80"/>
          <w:szCs w:val="80"/>
        </w:rPr>
      </w:pPr>
    </w:p>
    <w:p w14:paraId="2A8DB02B" w14:textId="4C5C4417" w:rsidR="001207AC" w:rsidRDefault="001207AC">
      <w:pPr>
        <w:rPr>
          <w:b/>
          <w:sz w:val="54"/>
          <w:szCs w:val="54"/>
        </w:rPr>
      </w:pPr>
    </w:p>
    <w:p w14:paraId="18AC2AC2" w14:textId="77777777" w:rsidR="00CE09EA" w:rsidRPr="00106DD4" w:rsidRDefault="00A20537">
      <w:pPr>
        <w:rPr>
          <w:b/>
          <w:sz w:val="50"/>
          <w:szCs w:val="50"/>
        </w:rPr>
      </w:pPr>
      <w:r w:rsidRPr="00106DD4">
        <w:rPr>
          <w:b/>
          <w:sz w:val="50"/>
          <w:szCs w:val="50"/>
        </w:rPr>
        <w:t xml:space="preserve">How to ask </w:t>
      </w:r>
      <w:r w:rsidR="00CE09EA" w:rsidRPr="00106DD4">
        <w:rPr>
          <w:b/>
          <w:sz w:val="50"/>
          <w:szCs w:val="50"/>
        </w:rPr>
        <w:t xml:space="preserve">DRILL </w:t>
      </w:r>
      <w:r w:rsidRPr="00106DD4">
        <w:rPr>
          <w:b/>
          <w:sz w:val="50"/>
          <w:szCs w:val="50"/>
        </w:rPr>
        <w:t>for money</w:t>
      </w:r>
    </w:p>
    <w:p w14:paraId="1FF10362" w14:textId="352D76D4" w:rsidR="00A20537" w:rsidRPr="00106DD4" w:rsidRDefault="00CE09EA">
      <w:pPr>
        <w:rPr>
          <w:b/>
          <w:sz w:val="50"/>
          <w:szCs w:val="50"/>
        </w:rPr>
      </w:pPr>
      <w:r w:rsidRPr="00106DD4">
        <w:rPr>
          <w:b/>
          <w:sz w:val="50"/>
          <w:szCs w:val="50"/>
        </w:rPr>
        <w:t>for your project</w:t>
      </w:r>
    </w:p>
    <w:p w14:paraId="7C1B9533" w14:textId="3138CF06" w:rsidR="001207AC" w:rsidRDefault="00F855E8">
      <w:pPr>
        <w:rPr>
          <w:b/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19040" behindDoc="0" locked="0" layoutInCell="1" allowOverlap="1" wp14:anchorId="62075F27" wp14:editId="6B6ADF76">
            <wp:simplePos x="0" y="0"/>
            <wp:positionH relativeFrom="column">
              <wp:posOffset>805815</wp:posOffset>
            </wp:positionH>
            <wp:positionV relativeFrom="paragraph">
              <wp:posOffset>363855</wp:posOffset>
            </wp:positionV>
            <wp:extent cx="3886200" cy="3886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7B41F" w14:textId="05232B17" w:rsidR="001207AC" w:rsidRDefault="001207AC">
      <w:pPr>
        <w:rPr>
          <w:b/>
          <w:sz w:val="54"/>
          <w:szCs w:val="54"/>
        </w:rPr>
      </w:pPr>
    </w:p>
    <w:p w14:paraId="7905E6FE" w14:textId="60D90B89" w:rsidR="001207AC" w:rsidRDefault="001207AC">
      <w:pPr>
        <w:rPr>
          <w:b/>
          <w:sz w:val="54"/>
          <w:szCs w:val="54"/>
        </w:rPr>
      </w:pPr>
    </w:p>
    <w:p w14:paraId="727BA764" w14:textId="029A414F" w:rsidR="001207AC" w:rsidRDefault="001207AC">
      <w:pPr>
        <w:rPr>
          <w:b/>
          <w:sz w:val="54"/>
          <w:szCs w:val="54"/>
        </w:rPr>
      </w:pPr>
    </w:p>
    <w:p w14:paraId="0CD190C1" w14:textId="77777777" w:rsidR="001207AC" w:rsidRDefault="001207AC">
      <w:pPr>
        <w:rPr>
          <w:b/>
          <w:sz w:val="54"/>
          <w:szCs w:val="54"/>
        </w:rPr>
      </w:pPr>
    </w:p>
    <w:p w14:paraId="5EAB0577" w14:textId="77777777" w:rsidR="001207AC" w:rsidRDefault="001207AC">
      <w:pPr>
        <w:rPr>
          <w:b/>
          <w:sz w:val="54"/>
          <w:szCs w:val="54"/>
        </w:rPr>
      </w:pPr>
    </w:p>
    <w:p w14:paraId="61FD9FC3" w14:textId="77777777" w:rsidR="001207AC" w:rsidRDefault="001207AC">
      <w:pPr>
        <w:rPr>
          <w:b/>
          <w:sz w:val="54"/>
          <w:szCs w:val="54"/>
        </w:rPr>
      </w:pPr>
    </w:p>
    <w:p w14:paraId="59E6ED81" w14:textId="77777777" w:rsidR="001207AC" w:rsidRDefault="001207AC">
      <w:pPr>
        <w:rPr>
          <w:b/>
          <w:sz w:val="54"/>
          <w:szCs w:val="54"/>
        </w:rPr>
      </w:pPr>
    </w:p>
    <w:p w14:paraId="0B325CC3" w14:textId="77777777" w:rsidR="001207AC" w:rsidRDefault="001207AC">
      <w:pPr>
        <w:rPr>
          <w:b/>
          <w:sz w:val="54"/>
          <w:szCs w:val="54"/>
        </w:rPr>
      </w:pPr>
    </w:p>
    <w:p w14:paraId="261D51B9" w14:textId="5FFE5B1F" w:rsidR="001207AC" w:rsidRDefault="00396DC7">
      <w:pPr>
        <w:rPr>
          <w:b/>
          <w:sz w:val="54"/>
          <w:szCs w:val="5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2CDFD254" wp14:editId="17C55AA0">
            <wp:simplePos x="0" y="0"/>
            <wp:positionH relativeFrom="column">
              <wp:posOffset>4120515</wp:posOffset>
            </wp:positionH>
            <wp:positionV relativeFrom="paragraph">
              <wp:posOffset>891540</wp:posOffset>
            </wp:positionV>
            <wp:extent cx="1600200" cy="14414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F87A" w14:textId="77777777" w:rsidR="001207AC" w:rsidRDefault="001207AC">
      <w:pPr>
        <w:rPr>
          <w:b/>
          <w:sz w:val="54"/>
          <w:szCs w:val="54"/>
        </w:rPr>
        <w:sectPr w:rsidR="001207AC" w:rsidSect="00396DC7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7E4D4B17" w14:textId="294C3018" w:rsidR="001207AC" w:rsidRDefault="00396DC7">
      <w:pPr>
        <w:rPr>
          <w:b/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5ECFC87C" wp14:editId="6ADDDE96">
            <wp:simplePos x="0" y="0"/>
            <wp:positionH relativeFrom="column">
              <wp:posOffset>-2057400</wp:posOffset>
            </wp:positionH>
            <wp:positionV relativeFrom="paragraph">
              <wp:posOffset>-571500</wp:posOffset>
            </wp:positionV>
            <wp:extent cx="1600200" cy="1600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7AC">
        <w:rPr>
          <w:b/>
          <w:sz w:val="54"/>
          <w:szCs w:val="54"/>
        </w:rPr>
        <w:t>What is in this booklet?</w:t>
      </w:r>
      <w:r w:rsidRPr="00396DC7">
        <w:rPr>
          <w:noProof/>
        </w:rPr>
        <w:t xml:space="preserve"> </w:t>
      </w:r>
    </w:p>
    <w:p w14:paraId="7646AB56" w14:textId="0F84EA7A" w:rsidR="001207AC" w:rsidRDefault="001207AC">
      <w:pPr>
        <w:rPr>
          <w:b/>
          <w:sz w:val="54"/>
          <w:szCs w:val="54"/>
        </w:rPr>
      </w:pPr>
    </w:p>
    <w:p w14:paraId="1027F75C" w14:textId="6B2096D1" w:rsidR="00396DC7" w:rsidRDefault="00396DC7">
      <w:pPr>
        <w:rPr>
          <w:b/>
          <w:sz w:val="54"/>
          <w:szCs w:val="54"/>
        </w:rPr>
      </w:pPr>
    </w:p>
    <w:tbl>
      <w:tblPr>
        <w:tblStyle w:val="TableGrid"/>
        <w:tblW w:w="10632" w:type="dxa"/>
        <w:tblInd w:w="-3153" w:type="dxa"/>
        <w:tblLook w:val="04A0" w:firstRow="1" w:lastRow="0" w:firstColumn="1" w:lastColumn="0" w:noHBand="0" w:noVBand="1"/>
      </w:tblPr>
      <w:tblGrid>
        <w:gridCol w:w="8790"/>
        <w:gridCol w:w="1842"/>
      </w:tblGrid>
      <w:tr w:rsidR="00A72AA3" w14:paraId="4AFC63B5" w14:textId="77777777" w:rsidTr="00583486">
        <w:tc>
          <w:tcPr>
            <w:tcW w:w="8790" w:type="dxa"/>
            <w:tcBorders>
              <w:bottom w:val="single" w:sz="4" w:space="0" w:color="auto"/>
            </w:tcBorders>
            <w:shd w:val="clear" w:color="auto" w:fill="auto"/>
          </w:tcPr>
          <w:p w14:paraId="6849344D" w14:textId="77777777" w:rsidR="00A72AA3" w:rsidRPr="00DC5B99" w:rsidRDefault="00A72AA3">
            <w:pPr>
              <w:rPr>
                <w:b/>
                <w:sz w:val="46"/>
                <w:szCs w:val="46"/>
              </w:rPr>
            </w:pPr>
          </w:p>
        </w:tc>
        <w:tc>
          <w:tcPr>
            <w:tcW w:w="1842" w:type="dxa"/>
            <w:shd w:val="clear" w:color="auto" w:fill="auto"/>
          </w:tcPr>
          <w:p w14:paraId="5B684A6F" w14:textId="77777777" w:rsidR="00A72AA3" w:rsidRPr="00DC5B99" w:rsidRDefault="00A72AA3">
            <w:pPr>
              <w:rPr>
                <w:b/>
                <w:sz w:val="46"/>
                <w:szCs w:val="46"/>
              </w:rPr>
            </w:pPr>
            <w:r w:rsidRPr="00DC5B99">
              <w:rPr>
                <w:b/>
                <w:sz w:val="46"/>
                <w:szCs w:val="46"/>
              </w:rPr>
              <w:t>Page</w:t>
            </w:r>
          </w:p>
        </w:tc>
      </w:tr>
      <w:tr w:rsidR="001207AC" w14:paraId="5819E375" w14:textId="77777777" w:rsidTr="00583486">
        <w:tc>
          <w:tcPr>
            <w:tcW w:w="8790" w:type="dxa"/>
            <w:tcBorders>
              <w:bottom w:val="single" w:sz="4" w:space="0" w:color="auto"/>
            </w:tcBorders>
            <w:shd w:val="clear" w:color="auto" w:fill="9AD1E5"/>
          </w:tcPr>
          <w:p w14:paraId="4F89F95C" w14:textId="77777777" w:rsidR="00EF4672" w:rsidRDefault="00EF4672" w:rsidP="00EF4672">
            <w:pPr>
              <w:spacing w:after="120"/>
              <w:rPr>
                <w:b/>
                <w:sz w:val="44"/>
                <w:szCs w:val="44"/>
              </w:rPr>
            </w:pPr>
          </w:p>
          <w:p w14:paraId="7F59116C" w14:textId="4C7C2BEF" w:rsidR="00EF4672" w:rsidRPr="009919E3" w:rsidRDefault="00EF4672" w:rsidP="009919E3">
            <w:pPr>
              <w:spacing w:after="120"/>
              <w:rPr>
                <w:b/>
                <w:sz w:val="44"/>
                <w:szCs w:val="44"/>
              </w:rPr>
            </w:pPr>
            <w:r w:rsidRPr="00EF4672">
              <w:rPr>
                <w:b/>
                <w:sz w:val="44"/>
                <w:szCs w:val="44"/>
              </w:rPr>
              <w:t>Part 1      About DRILL</w:t>
            </w:r>
          </w:p>
          <w:p w14:paraId="6561B5A1" w14:textId="7081DC85" w:rsidR="00F611CC" w:rsidRDefault="00F611CC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>
              <w:t xml:space="preserve">About this booklet </w:t>
            </w:r>
          </w:p>
          <w:p w14:paraId="16FE5672" w14:textId="0B1B467F" w:rsidR="00EF4672" w:rsidRPr="00EF4672" w:rsidRDefault="00EF4672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What is DRILL and why is it important?</w:t>
            </w:r>
          </w:p>
          <w:p w14:paraId="364710C8" w14:textId="77777777" w:rsidR="000844B4" w:rsidRPr="00E1110E" w:rsidRDefault="000844B4" w:rsidP="00E1110E">
            <w:pPr>
              <w:rPr>
                <w:b/>
                <w:sz w:val="54"/>
                <w:szCs w:val="54"/>
              </w:rPr>
            </w:pPr>
          </w:p>
        </w:tc>
        <w:tc>
          <w:tcPr>
            <w:tcW w:w="1842" w:type="dxa"/>
            <w:shd w:val="clear" w:color="auto" w:fill="auto"/>
          </w:tcPr>
          <w:p w14:paraId="61BC9570" w14:textId="77777777" w:rsidR="001207AC" w:rsidRDefault="001207AC">
            <w:pPr>
              <w:rPr>
                <w:sz w:val="36"/>
                <w:szCs w:val="36"/>
              </w:rPr>
            </w:pPr>
          </w:p>
          <w:p w14:paraId="1ABDCC85" w14:textId="5B159EDE" w:rsidR="00214C1E" w:rsidRDefault="00214C1E">
            <w:pPr>
              <w:rPr>
                <w:sz w:val="36"/>
                <w:szCs w:val="36"/>
              </w:rPr>
            </w:pPr>
          </w:p>
          <w:p w14:paraId="7E5BD431" w14:textId="677C87B5" w:rsidR="00214C1E" w:rsidRPr="00214C1E" w:rsidRDefault="00214C1E">
            <w:pPr>
              <w:rPr>
                <w:b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5FBA1C7" wp14:editId="453F69AE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190500</wp:posOffset>
                      </wp:positionV>
                      <wp:extent cx="457200" cy="342900"/>
                      <wp:effectExtent l="0" t="0" r="0" b="127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10079" w14:textId="7AB1A9F2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  <w:p w14:paraId="0D6C1606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BA1C7" id="Text Box 7" o:spid="_x0000_s1027" type="#_x0000_t202" style="position:absolute;margin-left:24.15pt;margin-top:15pt;width:36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" filled="f" stroked="f">
                      <v:textbox>
                        <w:txbxContent>
                          <w:p w14:paraId="5CB10079" w14:textId="7AB1A9F2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0D6C1606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</w:p>
          <w:p w14:paraId="5F5B996D" w14:textId="7A67BAFC" w:rsidR="00214C1E" w:rsidRPr="00871206" w:rsidRDefault="00FD322F" w:rsidP="00214C1E">
            <w:pPr>
              <w:jc w:val="center"/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787D5E23" wp14:editId="288A48E6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308610</wp:posOffset>
                      </wp:positionV>
                      <wp:extent cx="457200" cy="342900"/>
                      <wp:effectExtent l="0" t="0" r="0" b="12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DA1206" w14:textId="0A703C1E" w:rsidR="007B60A8" w:rsidRPr="00214C1E" w:rsidRDefault="007B60A8" w:rsidP="00FD322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  <w:p w14:paraId="45F245AC" w14:textId="77777777" w:rsidR="007B60A8" w:rsidRDefault="007B60A8" w:rsidP="00FD32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D5E23" id="Text Box 2" o:spid="_x0000_s1028" type="#_x0000_t202" style="position:absolute;left:0;text-align:left;margin-left:24.15pt;margin-top:24.3pt;width:36pt;height:2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" filled="f" stroked="f">
                      <v:textbox>
                        <w:txbxContent>
                          <w:p w14:paraId="21DA1206" w14:textId="0A703C1E" w:rsidR="007B60A8" w:rsidRPr="00214C1E" w:rsidRDefault="007B60A8" w:rsidP="00FD322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45F245AC" w14:textId="77777777" w:rsidR="007B60A8" w:rsidRDefault="007B60A8" w:rsidP="00FD322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07AC" w14:paraId="3C161853" w14:textId="77777777" w:rsidTr="00871206">
        <w:tc>
          <w:tcPr>
            <w:tcW w:w="8790" w:type="dxa"/>
            <w:tcBorders>
              <w:bottom w:val="single" w:sz="4" w:space="0" w:color="auto"/>
            </w:tcBorders>
            <w:shd w:val="clear" w:color="auto" w:fill="C0FF71"/>
          </w:tcPr>
          <w:p w14:paraId="7437D8D1" w14:textId="77777777" w:rsidR="00EF4672" w:rsidRDefault="00EF4672" w:rsidP="00EF4672">
            <w:pPr>
              <w:spacing w:after="120"/>
              <w:rPr>
                <w:b/>
                <w:sz w:val="44"/>
                <w:szCs w:val="44"/>
              </w:rPr>
            </w:pPr>
          </w:p>
          <w:p w14:paraId="1D85B78C" w14:textId="77777777" w:rsidR="00EF4672" w:rsidRPr="00EF4672" w:rsidRDefault="00EF4672" w:rsidP="00EF4672">
            <w:pPr>
              <w:spacing w:after="120"/>
              <w:rPr>
                <w:b/>
                <w:sz w:val="44"/>
                <w:szCs w:val="44"/>
              </w:rPr>
            </w:pPr>
            <w:r w:rsidRPr="00EF4672">
              <w:rPr>
                <w:b/>
                <w:sz w:val="44"/>
                <w:szCs w:val="44"/>
              </w:rPr>
              <w:t>Part 2   What DRILL can give money for</w:t>
            </w:r>
          </w:p>
          <w:p w14:paraId="2DDF45CF" w14:textId="77777777" w:rsidR="00EF4672" w:rsidRPr="00554583" w:rsidRDefault="00EF4672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 w:hanging="357"/>
              <w:contextualSpacing w:val="0"/>
            </w:pPr>
            <w:r w:rsidRPr="00554583">
              <w:t>The main things to know</w:t>
            </w:r>
          </w:p>
          <w:p w14:paraId="6985E8C5" w14:textId="33E167E3" w:rsidR="00EF4672" w:rsidRDefault="00EF4672" w:rsidP="00EF4672">
            <w:pPr>
              <w:pStyle w:val="ListParagraph"/>
              <w:ind w:left="360"/>
              <w:rPr>
                <w:b/>
              </w:rPr>
            </w:pPr>
          </w:p>
          <w:p w14:paraId="513FADD9" w14:textId="53A70713" w:rsidR="00EF4672" w:rsidRDefault="00EF4672" w:rsidP="00EF4672">
            <w:pPr>
              <w:pStyle w:val="ListParagraph"/>
              <w:spacing w:after="120"/>
              <w:ind w:left="357"/>
              <w:contextualSpacing w:val="0"/>
              <w:rPr>
                <w:b/>
              </w:rPr>
            </w:pPr>
            <w:r>
              <w:rPr>
                <w:b/>
              </w:rPr>
              <w:t>Rules for DRILL</w:t>
            </w:r>
            <w:r w:rsidR="009A3227">
              <w:rPr>
                <w:b/>
              </w:rPr>
              <w:t xml:space="preserve"> projects</w:t>
            </w:r>
            <w:r>
              <w:rPr>
                <w:b/>
              </w:rPr>
              <w:t>:</w:t>
            </w:r>
          </w:p>
          <w:p w14:paraId="12FD4756" w14:textId="4B44B0C6" w:rsidR="00EF4672" w:rsidRPr="00EF4672" w:rsidRDefault="00EF4672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What sort of projects we can give money for</w:t>
            </w:r>
          </w:p>
          <w:p w14:paraId="19A65821" w14:textId="0441833A" w:rsidR="00EF4672" w:rsidRPr="00EF4672" w:rsidRDefault="00EF4672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What your project can be about</w:t>
            </w:r>
          </w:p>
          <w:p w14:paraId="1D8FB212" w14:textId="77777777" w:rsidR="00EF4672" w:rsidRPr="00EF4672" w:rsidRDefault="00EF4672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The things we want DRILL to do</w:t>
            </w:r>
          </w:p>
          <w:p w14:paraId="2CAF2C57" w14:textId="0890BCE4" w:rsidR="00EF4672" w:rsidRPr="00396DC7" w:rsidRDefault="00EF4672" w:rsidP="00396DC7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  <w:rPr>
                <w:b/>
                <w:sz w:val="54"/>
                <w:szCs w:val="54"/>
              </w:rPr>
            </w:pPr>
            <w:r w:rsidRPr="00EF4672">
              <w:t>Other things to think about</w:t>
            </w:r>
          </w:p>
          <w:p w14:paraId="5744CA3D" w14:textId="77777777" w:rsidR="00396DC7" w:rsidRDefault="00396DC7" w:rsidP="00396DC7">
            <w:pPr>
              <w:pStyle w:val="ListParagraph"/>
              <w:spacing w:after="120"/>
              <w:ind w:left="357"/>
              <w:contextualSpacing w:val="0"/>
              <w:rPr>
                <w:b/>
                <w:sz w:val="54"/>
                <w:szCs w:val="54"/>
              </w:rPr>
            </w:pPr>
          </w:p>
        </w:tc>
        <w:tc>
          <w:tcPr>
            <w:tcW w:w="1842" w:type="dxa"/>
            <w:shd w:val="clear" w:color="auto" w:fill="auto"/>
          </w:tcPr>
          <w:p w14:paraId="0598E3A7" w14:textId="77777777" w:rsidR="001207AC" w:rsidRDefault="001207AC">
            <w:pPr>
              <w:rPr>
                <w:sz w:val="36"/>
                <w:szCs w:val="36"/>
              </w:rPr>
            </w:pPr>
          </w:p>
          <w:p w14:paraId="5562332A" w14:textId="4A71101A" w:rsidR="00214C1E" w:rsidRDefault="00214C1E">
            <w:pPr>
              <w:rPr>
                <w:sz w:val="36"/>
                <w:szCs w:val="36"/>
              </w:rPr>
            </w:pPr>
          </w:p>
          <w:p w14:paraId="3351C69F" w14:textId="3C1D6524" w:rsidR="00214C1E" w:rsidRDefault="00214C1E">
            <w:pPr>
              <w:rPr>
                <w:sz w:val="36"/>
                <w:szCs w:val="36"/>
              </w:rPr>
            </w:pPr>
          </w:p>
          <w:p w14:paraId="050F6EB0" w14:textId="4EBDF9CF" w:rsidR="00214C1E" w:rsidRPr="00871206" w:rsidRDefault="001D2AA1" w:rsidP="00214C1E">
            <w:pPr>
              <w:jc w:val="center"/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16EF971" wp14:editId="50D82536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15240</wp:posOffset>
                      </wp:positionV>
                      <wp:extent cx="457200" cy="342900"/>
                      <wp:effectExtent l="0" t="0" r="0" b="1270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151B0" w14:textId="514D8D5D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  <w:p w14:paraId="67D7D3E2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EF971" id="Text Box 213" o:spid="_x0000_s1029" type="#_x0000_t202" style="position:absolute;left:0;text-align:left;margin-left:24.15pt;margin-top:1.2pt;width:36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w2zgIAAOI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" filled="f" stroked="f">
                      <v:textbox>
                        <w:txbxContent>
                          <w:p w14:paraId="7FF151B0" w14:textId="514D8D5D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67D7D3E2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5B55207" wp14:editId="21626B52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777240</wp:posOffset>
                      </wp:positionV>
                      <wp:extent cx="457200" cy="342900"/>
                      <wp:effectExtent l="0" t="0" r="0" b="1270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09997" w14:textId="0C5BBB16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  <w:p w14:paraId="1B911E75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5207" id="Text Box 216" o:spid="_x0000_s1030" type="#_x0000_t202" style="position:absolute;left:0;text-align:left;margin-left:24.15pt;margin-top:61.2pt;width:36pt;height:2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" filled="f" stroked="f">
                      <v:textbox>
                        <w:txbxContent>
                          <w:p w14:paraId="77809997" w14:textId="0C5BBB16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  <w:p w14:paraId="1B911E75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7594822" wp14:editId="79BF243B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1120140</wp:posOffset>
                      </wp:positionV>
                      <wp:extent cx="457200" cy="342900"/>
                      <wp:effectExtent l="0" t="0" r="0" b="12700"/>
                      <wp:wrapNone/>
                      <wp:docPr id="215" name="Text Box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0CDDF5" w14:textId="6CC8497E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  <w:p w14:paraId="33ABD234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94822" id="Text Box 215" o:spid="_x0000_s1031" type="#_x0000_t202" style="position:absolute;left:0;text-align:left;margin-left:24.15pt;margin-top:88.2pt;width:36pt;height:2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" filled="f" stroked="f">
                      <v:textbox>
                        <w:txbxContent>
                          <w:p w14:paraId="270CDDF5" w14:textId="6CC8497E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  <w:p w14:paraId="33ABD234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  <w:r w:rsidR="00214C1E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88A14F1" wp14:editId="749A2E9B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1437640</wp:posOffset>
                      </wp:positionV>
                      <wp:extent cx="457200" cy="342900"/>
                      <wp:effectExtent l="0" t="0" r="0" b="12700"/>
                      <wp:wrapNone/>
                      <wp:docPr id="212" name="Text Box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E6A88D" w14:textId="74B07B9B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</w:p>
                                <w:p w14:paraId="74DD0CB9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A14F1" id="Text Box 212" o:spid="_x0000_s1032" type="#_x0000_t202" style="position:absolute;left:0;text-align:left;margin-left:24.15pt;margin-top:113.2pt;width:36pt;height:2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" filled="f" stroked="f">
                      <v:textbox>
                        <w:txbxContent>
                          <w:p w14:paraId="5DE6A88D" w14:textId="74B07B9B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  <w:p w14:paraId="74DD0CB9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  <w:r w:rsidR="00214C1E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B157FF0" wp14:editId="35E6BC05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1780540</wp:posOffset>
                      </wp:positionV>
                      <wp:extent cx="457200" cy="342900"/>
                      <wp:effectExtent l="0" t="0" r="0" b="1270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726BCB" w14:textId="70AB05C5" w:rsidR="007B60A8" w:rsidRPr="00214C1E" w:rsidRDefault="007B60A8" w:rsidP="00214C1E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19</w:t>
                                  </w:r>
                                </w:p>
                                <w:p w14:paraId="149E3586" w14:textId="77777777" w:rsidR="007B60A8" w:rsidRDefault="007B60A8" w:rsidP="00214C1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57FF0" id="Text Box 71" o:spid="_x0000_s1033" type="#_x0000_t202" style="position:absolute;left:0;text-align:left;margin-left:24.15pt;margin-top:140.2pt;width:36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" filled="f" stroked="f">
                      <v:textbox>
                        <w:txbxContent>
                          <w:p w14:paraId="64726BCB" w14:textId="70AB05C5" w:rsidR="007B60A8" w:rsidRPr="00214C1E" w:rsidRDefault="007B60A8" w:rsidP="00214C1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  <w:p w14:paraId="149E3586" w14:textId="77777777" w:rsidR="007B60A8" w:rsidRDefault="007B60A8" w:rsidP="00214C1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07AC" w14:paraId="1CD614CD" w14:textId="77777777" w:rsidTr="00871206">
        <w:tc>
          <w:tcPr>
            <w:tcW w:w="8790" w:type="dxa"/>
            <w:shd w:val="clear" w:color="auto" w:fill="CFC8FF"/>
          </w:tcPr>
          <w:p w14:paraId="36AFFF72" w14:textId="59F1F52D" w:rsidR="00EF4672" w:rsidRDefault="00EF4672" w:rsidP="00EF4672">
            <w:pPr>
              <w:spacing w:after="120"/>
              <w:rPr>
                <w:b/>
                <w:sz w:val="44"/>
                <w:szCs w:val="44"/>
              </w:rPr>
            </w:pPr>
          </w:p>
          <w:p w14:paraId="18E78358" w14:textId="4AE8997D" w:rsidR="001207AC" w:rsidRPr="00EF4672" w:rsidRDefault="001207AC" w:rsidP="00EF4672">
            <w:pPr>
              <w:spacing w:after="120"/>
              <w:rPr>
                <w:b/>
                <w:sz w:val="44"/>
                <w:szCs w:val="44"/>
              </w:rPr>
            </w:pPr>
            <w:r w:rsidRPr="00EF4672">
              <w:rPr>
                <w:b/>
                <w:sz w:val="44"/>
                <w:szCs w:val="44"/>
              </w:rPr>
              <w:t>Part 3</w:t>
            </w:r>
            <w:r w:rsidR="005204E1" w:rsidRPr="00EF4672">
              <w:rPr>
                <w:b/>
                <w:sz w:val="44"/>
                <w:szCs w:val="44"/>
              </w:rPr>
              <w:t xml:space="preserve">  </w:t>
            </w:r>
            <w:r w:rsidR="00D95D1F">
              <w:rPr>
                <w:b/>
                <w:sz w:val="44"/>
                <w:szCs w:val="44"/>
              </w:rPr>
              <w:t xml:space="preserve"> </w:t>
            </w:r>
            <w:r w:rsidR="005204E1" w:rsidRPr="00EF4672">
              <w:rPr>
                <w:b/>
                <w:sz w:val="44"/>
                <w:szCs w:val="44"/>
              </w:rPr>
              <w:t>Asking DRILL for money</w:t>
            </w:r>
          </w:p>
          <w:p w14:paraId="04A69306" w14:textId="1C442D0D" w:rsidR="00322B78" w:rsidRPr="00EF4672" w:rsidRDefault="00322B78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 xml:space="preserve">How much money we can give </w:t>
            </w:r>
          </w:p>
          <w:p w14:paraId="05630EAC" w14:textId="0658DE9E" w:rsidR="00A23016" w:rsidRPr="00EF4672" w:rsidRDefault="0091142D" w:rsidP="00EF4672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>
              <w:t>What to do now</w:t>
            </w:r>
          </w:p>
          <w:p w14:paraId="44368685" w14:textId="24768D01" w:rsidR="00EF4672" w:rsidRPr="005204E1" w:rsidRDefault="0091142D" w:rsidP="005425FC">
            <w:pPr>
              <w:pStyle w:val="ListParagraph"/>
              <w:numPr>
                <w:ilvl w:val="0"/>
                <w:numId w:val="39"/>
              </w:numPr>
              <w:ind w:left="357"/>
              <w:rPr>
                <w:b/>
                <w:sz w:val="48"/>
                <w:szCs w:val="48"/>
              </w:rPr>
            </w:pPr>
            <w:r w:rsidRPr="0091142D">
              <w:t xml:space="preserve">What happens </w:t>
            </w:r>
            <w:r w:rsidR="005425FC">
              <w:t>next</w:t>
            </w:r>
          </w:p>
        </w:tc>
        <w:tc>
          <w:tcPr>
            <w:tcW w:w="1842" w:type="dxa"/>
            <w:shd w:val="clear" w:color="auto" w:fill="auto"/>
          </w:tcPr>
          <w:p w14:paraId="7AD37255" w14:textId="7D45DCF6" w:rsidR="001207AC" w:rsidRPr="00871206" w:rsidRDefault="001D2AA1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C3AC239" wp14:editId="753A0475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2565400</wp:posOffset>
                      </wp:positionV>
                      <wp:extent cx="457200" cy="342900"/>
                      <wp:effectExtent l="0" t="0" r="0" b="1270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48E33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C239" id="Text Box 231" o:spid="_x0000_s1034" type="#_x0000_t202" style="position:absolute;margin-left:168.15pt;margin-top:202pt;width:36pt;height:2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TYzwIAAOI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" filled="f" stroked="f">
                      <v:textbox>
                        <w:txbxContent>
                          <w:p w14:paraId="0BE48E33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070B072" wp14:editId="1E2DC448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2260600</wp:posOffset>
                      </wp:positionV>
                      <wp:extent cx="457200" cy="342900"/>
                      <wp:effectExtent l="0" t="0" r="0" b="1270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53D8DB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0B072" id="Text Box 229" o:spid="_x0000_s1035" type="#_x0000_t202" style="position:absolute;margin-left:144.15pt;margin-top:178pt;width:36pt;height:2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" filled="f" stroked="f">
                      <v:textbox>
                        <w:txbxContent>
                          <w:p w14:paraId="4C53D8DB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D094C4B" wp14:editId="38C0824F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2108200</wp:posOffset>
                      </wp:positionV>
                      <wp:extent cx="457200" cy="342900"/>
                      <wp:effectExtent l="0" t="0" r="0" b="1270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E0DACF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94C4B" id="Text Box 228" o:spid="_x0000_s1036" type="#_x0000_t202" style="position:absolute;margin-left:132.15pt;margin-top:166pt;width:36pt;height:2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" filled="f" stroked="f">
                      <v:textbox>
                        <w:txbxContent>
                          <w:p w14:paraId="69E0DACF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68669CEF" wp14:editId="439F5F6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1955800</wp:posOffset>
                      </wp:positionV>
                      <wp:extent cx="457200" cy="342900"/>
                      <wp:effectExtent l="0" t="0" r="0" b="1270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232CD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69CEF" id="Text Box 227" o:spid="_x0000_s1037" type="#_x0000_t202" style="position:absolute;margin-left:120.15pt;margin-top:154pt;width:36pt;height:2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" filled="f" stroked="f">
                      <v:textbox>
                        <w:txbxContent>
                          <w:p w14:paraId="51C232CD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7D36103A" wp14:editId="0F521B9E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736600</wp:posOffset>
                      </wp:positionV>
                      <wp:extent cx="457200" cy="342900"/>
                      <wp:effectExtent l="0" t="0" r="0" b="1270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058B6B" w14:textId="2B882A98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6103A" id="Text Box 219" o:spid="_x0000_s1038" type="#_x0000_t202" style="position:absolute;margin-left:24.15pt;margin-top:58pt;width:36pt;height:2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" filled="f" stroked="f">
                      <v:textbox>
                        <w:txbxContent>
                          <w:p w14:paraId="0D058B6B" w14:textId="2B882A98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5CA1C601" wp14:editId="06EF734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1066800</wp:posOffset>
                      </wp:positionV>
                      <wp:extent cx="457200" cy="342900"/>
                      <wp:effectExtent l="0" t="0" r="0" b="1270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FA6BB7" w14:textId="4B8C8B39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1C601" id="Text Box 218" o:spid="_x0000_s1039" type="#_x0000_t202" style="position:absolute;margin-left:24.15pt;margin-top:84pt;width:36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Hna0A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" filled="f" stroked="f">
                      <v:textbox>
                        <w:txbxContent>
                          <w:p w14:paraId="4AFA6BB7" w14:textId="4B8C8B39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292B273" wp14:editId="40E445E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1346200</wp:posOffset>
                      </wp:positionV>
                      <wp:extent cx="457200" cy="342900"/>
                      <wp:effectExtent l="0" t="0" r="0" b="1270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257887" w14:textId="29D95C5D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4B3DBF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  <w:p w14:paraId="6CD04722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2B273" id="Text Box 217" o:spid="_x0000_s1040" type="#_x0000_t202" style="position:absolute;margin-left:24.15pt;margin-top:106pt;width:36pt;height:2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" filled="f" stroked="f">
                      <v:textbox>
                        <w:txbxContent>
                          <w:p w14:paraId="2B257887" w14:textId="29D95C5D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4B3DBF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6CD04722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2D93" w14:paraId="30BD5F6D" w14:textId="77777777" w:rsidTr="001D2AA1">
        <w:trPr>
          <w:trHeight w:val="557"/>
        </w:trPr>
        <w:tc>
          <w:tcPr>
            <w:tcW w:w="8790" w:type="dxa"/>
            <w:tcBorders>
              <w:bottom w:val="single" w:sz="4" w:space="0" w:color="auto"/>
            </w:tcBorders>
            <w:shd w:val="clear" w:color="auto" w:fill="auto"/>
          </w:tcPr>
          <w:p w14:paraId="5BE8C1EE" w14:textId="558D6214" w:rsidR="00822D93" w:rsidRPr="00DC5B99" w:rsidRDefault="00822D93" w:rsidP="00822D93">
            <w:pPr>
              <w:rPr>
                <w:b/>
                <w:sz w:val="46"/>
                <w:szCs w:val="46"/>
              </w:rPr>
            </w:pPr>
          </w:p>
        </w:tc>
        <w:tc>
          <w:tcPr>
            <w:tcW w:w="1842" w:type="dxa"/>
            <w:shd w:val="clear" w:color="auto" w:fill="auto"/>
          </w:tcPr>
          <w:p w14:paraId="0B64AFEA" w14:textId="77777777" w:rsidR="00822D93" w:rsidRPr="00DC5B99" w:rsidRDefault="00822D93" w:rsidP="00822D93">
            <w:pPr>
              <w:rPr>
                <w:b/>
                <w:sz w:val="46"/>
                <w:szCs w:val="46"/>
              </w:rPr>
            </w:pPr>
            <w:r w:rsidRPr="00DC5B99">
              <w:rPr>
                <w:b/>
                <w:sz w:val="46"/>
                <w:szCs w:val="46"/>
              </w:rPr>
              <w:t>Page</w:t>
            </w:r>
          </w:p>
        </w:tc>
      </w:tr>
      <w:tr w:rsidR="00822D93" w14:paraId="40C4D53A" w14:textId="77777777" w:rsidTr="001D2AA1">
        <w:tc>
          <w:tcPr>
            <w:tcW w:w="8790" w:type="dxa"/>
            <w:shd w:val="clear" w:color="auto" w:fill="ADFDED"/>
          </w:tcPr>
          <w:p w14:paraId="6C02B402" w14:textId="6068255B" w:rsidR="00822D93" w:rsidRPr="00EF4672" w:rsidRDefault="00822D93" w:rsidP="00FE593C">
            <w:pPr>
              <w:spacing w:after="120"/>
              <w:rPr>
                <w:b/>
                <w:sz w:val="44"/>
                <w:szCs w:val="44"/>
              </w:rPr>
            </w:pPr>
            <w:r w:rsidRPr="00EF4672">
              <w:rPr>
                <w:b/>
                <w:sz w:val="44"/>
                <w:szCs w:val="44"/>
              </w:rPr>
              <w:t xml:space="preserve">Part 4 </w:t>
            </w:r>
            <w:r w:rsidR="00345897">
              <w:rPr>
                <w:b/>
                <w:sz w:val="44"/>
                <w:szCs w:val="44"/>
              </w:rPr>
              <w:t xml:space="preserve">  </w:t>
            </w:r>
            <w:r w:rsidRPr="00EF4672">
              <w:rPr>
                <w:b/>
                <w:sz w:val="44"/>
                <w:szCs w:val="44"/>
              </w:rPr>
              <w:t>Support and Information</w:t>
            </w:r>
          </w:p>
          <w:p w14:paraId="3EC0A1A5" w14:textId="77777777" w:rsidR="00EF4672" w:rsidRPr="00EF4672" w:rsidRDefault="00EF4672" w:rsidP="00FE593C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Support you can get</w:t>
            </w:r>
          </w:p>
          <w:p w14:paraId="7F060696" w14:textId="77777777" w:rsidR="00EF4672" w:rsidRPr="00EF4672" w:rsidRDefault="00EF4672" w:rsidP="00FE593C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Other information about DRILL</w:t>
            </w:r>
          </w:p>
          <w:p w14:paraId="2537ABEB" w14:textId="77777777" w:rsidR="00EF4672" w:rsidRDefault="00EF4672" w:rsidP="00FE593C">
            <w:pPr>
              <w:rPr>
                <w:b/>
                <w:sz w:val="48"/>
                <w:szCs w:val="48"/>
              </w:rPr>
            </w:pPr>
          </w:p>
          <w:p w14:paraId="63CB20EC" w14:textId="77777777" w:rsidR="00822D93" w:rsidRDefault="00822D93" w:rsidP="00FE593C">
            <w:pPr>
              <w:rPr>
                <w:b/>
                <w:sz w:val="48"/>
                <w:szCs w:val="48"/>
              </w:rPr>
            </w:pPr>
            <w:r>
              <w:rPr>
                <w:b/>
              </w:rPr>
              <w:t>Information to help you</w:t>
            </w:r>
          </w:p>
          <w:p w14:paraId="02BAF3AD" w14:textId="1A1313BD" w:rsidR="00822D93" w:rsidRPr="00EF4672" w:rsidRDefault="006D0BDE" w:rsidP="00FE593C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>
              <w:t>Information</w:t>
            </w:r>
            <w:r w:rsidR="0061496F">
              <w:t xml:space="preserve"> to help you</w:t>
            </w:r>
          </w:p>
          <w:p w14:paraId="5922E393" w14:textId="372F0159" w:rsidR="00822D93" w:rsidRPr="00EF4672" w:rsidRDefault="00822D93" w:rsidP="00FE593C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F4672">
              <w:t>What hard words mean</w:t>
            </w:r>
          </w:p>
          <w:p w14:paraId="4330DC83" w14:textId="38D6A337" w:rsidR="00E711AF" w:rsidRPr="00E711AF" w:rsidRDefault="00E711AF" w:rsidP="00FE593C">
            <w:pPr>
              <w:pStyle w:val="ListParagraph"/>
              <w:numPr>
                <w:ilvl w:val="0"/>
                <w:numId w:val="39"/>
              </w:numPr>
              <w:spacing w:after="120"/>
              <w:ind w:left="357"/>
              <w:contextualSpacing w:val="0"/>
            </w:pPr>
            <w:r w:rsidRPr="00E711AF">
              <w:t>Tips for</w:t>
            </w:r>
            <w:r w:rsidR="001D2AA1">
              <w:t xml:space="preserve"> making sure people can be part </w:t>
            </w:r>
            <w:r w:rsidRPr="00E711AF">
              <w:t>of your project</w:t>
            </w:r>
          </w:p>
          <w:p w14:paraId="7722CDE8" w14:textId="48D2DFE5" w:rsidR="009A3227" w:rsidRPr="00E1110E" w:rsidRDefault="009A3227" w:rsidP="005425FC">
            <w:pPr>
              <w:pStyle w:val="ListParagraph"/>
              <w:spacing w:after="120"/>
              <w:ind w:left="357"/>
              <w:contextualSpacing w:val="0"/>
              <w:rPr>
                <w:b/>
                <w:sz w:val="54"/>
                <w:szCs w:val="54"/>
              </w:rPr>
            </w:pPr>
          </w:p>
        </w:tc>
        <w:tc>
          <w:tcPr>
            <w:tcW w:w="1842" w:type="dxa"/>
            <w:shd w:val="clear" w:color="auto" w:fill="auto"/>
          </w:tcPr>
          <w:p w14:paraId="0D423A57" w14:textId="7C0757A3" w:rsidR="00822D93" w:rsidRPr="00871206" w:rsidRDefault="00FD322F" w:rsidP="00822D93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A37D670" wp14:editId="20ABFE22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662305</wp:posOffset>
                      </wp:positionV>
                      <wp:extent cx="457200" cy="342900"/>
                      <wp:effectExtent l="0" t="0" r="0" b="12700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26F08" w14:textId="7A660529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33</w:t>
                                  </w:r>
                                </w:p>
                                <w:p w14:paraId="0F0A7301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7D670" id="Text Box 235" o:spid="_x0000_s1041" type="#_x0000_t202" style="position:absolute;margin-left:24.15pt;margin-top:52.15pt;width:36pt;height:2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" filled="f" stroked="f">
                      <v:textbox>
                        <w:txbxContent>
                          <w:p w14:paraId="47226F08" w14:textId="7A660529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  <w:p w14:paraId="0F0A7301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63F99A4" wp14:editId="4ED6129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319405</wp:posOffset>
                      </wp:positionV>
                      <wp:extent cx="457200" cy="342900"/>
                      <wp:effectExtent l="0" t="0" r="0" b="12700"/>
                      <wp:wrapNone/>
                      <wp:docPr id="234" name="Text Box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82D87" w14:textId="17BD84BE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  <w:p w14:paraId="37777CDE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99A4" id="Text Box 234" o:spid="_x0000_s1042" type="#_x0000_t202" style="position:absolute;margin-left:24.15pt;margin-top:25.15pt;width:36pt;height:2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" filled="f" stroked="f">
                      <v:textbox>
                        <w:txbxContent>
                          <w:p w14:paraId="62782D87" w14:textId="17BD84BE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  <w:p w14:paraId="37777CDE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  <w:r w:rsidR="003711AE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1EDD3B4" wp14:editId="40BA05F2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2237105</wp:posOffset>
                      </wp:positionV>
                      <wp:extent cx="457200" cy="342900"/>
                      <wp:effectExtent l="0" t="0" r="0" b="12700"/>
                      <wp:wrapNone/>
                      <wp:docPr id="238" name="Text Box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FA7C2" w14:textId="448F8AD7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37</w:t>
                                  </w:r>
                                </w:p>
                                <w:p w14:paraId="14938FC0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DD3B4" id="Text Box 238" o:spid="_x0000_s1043" type="#_x0000_t202" style="position:absolute;margin-left:24.15pt;margin-top:176.15pt;width:36pt;height:2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" filled="f" stroked="f">
                      <v:textbox>
                        <w:txbxContent>
                          <w:p w14:paraId="35BFA7C2" w14:textId="448F8AD7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  <w:p w14:paraId="14938FC0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04F0E61F" wp14:editId="61CF9AE2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1919605</wp:posOffset>
                      </wp:positionV>
                      <wp:extent cx="457200" cy="342900"/>
                      <wp:effectExtent l="0" t="0" r="0" b="1270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70151" w14:textId="3DC57AF1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  <w:p w14:paraId="215A3973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0E61F" id="Text Box 239" o:spid="_x0000_s1044" type="#_x0000_t202" style="position:absolute;margin-left:24.15pt;margin-top:151.15pt;width:36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Um0A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" filled="f" stroked="f">
                      <v:textbox>
                        <w:txbxContent>
                          <w:p w14:paraId="26D70151" w14:textId="3DC57AF1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  <w:p w14:paraId="215A3973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25721353" wp14:editId="55F12F2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1576705</wp:posOffset>
                      </wp:positionV>
                      <wp:extent cx="457200" cy="342900"/>
                      <wp:effectExtent l="0" t="0" r="0" b="1270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207C9" w14:textId="6A67751E" w:rsidR="007B60A8" w:rsidRPr="00214C1E" w:rsidRDefault="007B60A8" w:rsidP="001D2AA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34</w:t>
                                  </w:r>
                                </w:p>
                                <w:p w14:paraId="13B179AC" w14:textId="77777777" w:rsidR="007B60A8" w:rsidRDefault="007B60A8" w:rsidP="001D2A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21353" id="Text Box 236" o:spid="_x0000_s1045" type="#_x0000_t202" style="position:absolute;margin-left:24.15pt;margin-top:124.15pt;width:36pt;height:2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" filled="f" stroked="f">
                      <v:textbox>
                        <w:txbxContent>
                          <w:p w14:paraId="29C207C9" w14:textId="6A67751E" w:rsidR="007B60A8" w:rsidRPr="00214C1E" w:rsidRDefault="007B60A8" w:rsidP="001D2AA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  <w:p w14:paraId="13B179AC" w14:textId="77777777" w:rsidR="007B60A8" w:rsidRDefault="007B60A8" w:rsidP="001D2AA1"/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29CCCE29" wp14:editId="797BB666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8853805</wp:posOffset>
                      </wp:positionV>
                      <wp:extent cx="457200" cy="342900"/>
                      <wp:effectExtent l="0" t="0" r="0" b="12700"/>
                      <wp:wrapNone/>
                      <wp:docPr id="230" name="Text Box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96DFE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CCE29" id="Text Box 230" o:spid="_x0000_s1046" type="#_x0000_t202" style="position:absolute;margin-left:205.8pt;margin-top:697.15pt;width:36pt;height:2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P8zg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" filled="f" stroked="f">
                      <v:textbox>
                        <w:txbxContent>
                          <w:p w14:paraId="17496DFE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E30EE84" wp14:editId="763B0881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8244205</wp:posOffset>
                      </wp:positionV>
                      <wp:extent cx="457200" cy="342900"/>
                      <wp:effectExtent l="0" t="0" r="0" b="12700"/>
                      <wp:wrapNone/>
                      <wp:docPr id="226" name="Text Box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795F3B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0EE84" id="Text Box 226" o:spid="_x0000_s1047" type="#_x0000_t202" style="position:absolute;margin-left:157.8pt;margin-top:649.15pt;width:36pt;height:2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" filled="f" stroked="f">
                      <v:textbox>
                        <w:txbxContent>
                          <w:p w14:paraId="46795F3B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39062CB" wp14:editId="452AD0AD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8091805</wp:posOffset>
                      </wp:positionV>
                      <wp:extent cx="457200" cy="342900"/>
                      <wp:effectExtent l="0" t="0" r="0" b="1270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9D7C82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062CB" id="Text Box 225" o:spid="_x0000_s1048" type="#_x0000_t202" style="position:absolute;margin-left:145.8pt;margin-top:637.15pt;width:36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a3zg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" filled="f" stroked="f">
                      <v:textbox>
                        <w:txbxContent>
                          <w:p w14:paraId="589D7C82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42D590AF" wp14:editId="161C5960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7939405</wp:posOffset>
                      </wp:positionV>
                      <wp:extent cx="457200" cy="342900"/>
                      <wp:effectExtent l="0" t="0" r="0" b="12700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A2C77B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590AF" id="Text Box 224" o:spid="_x0000_s1049" type="#_x0000_t202" style="position:absolute;margin-left:133.8pt;margin-top:625.15pt;width:36pt;height:2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dUzw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" filled="f" stroked="f">
                      <v:textbox>
                        <w:txbxContent>
                          <w:p w14:paraId="6AA2C77B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1882BDF" wp14:editId="2007D3D2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7787005</wp:posOffset>
                      </wp:positionV>
                      <wp:extent cx="457200" cy="342900"/>
                      <wp:effectExtent l="0" t="0" r="0" b="12700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F2F353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82BDF" id="Text Box 223" o:spid="_x0000_s1050" type="#_x0000_t202" style="position:absolute;margin-left:121.8pt;margin-top:613.15pt;width:36pt;height:2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" filled="f" stroked="f">
                      <v:textbox>
                        <w:txbxContent>
                          <w:p w14:paraId="77F2F353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AA1">
              <w:rPr>
                <w:rFonts w:ascii="Helvetica" w:hAnsi="Helvetica" w:cs="Helvetica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719D12A" wp14:editId="247A03DD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7634605</wp:posOffset>
                      </wp:positionV>
                      <wp:extent cx="457200" cy="342900"/>
                      <wp:effectExtent l="0" t="0" r="0" b="12700"/>
                      <wp:wrapNone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9C28B" w14:textId="77777777" w:rsidR="007B60A8" w:rsidRDefault="007B60A8" w:rsidP="001D2AA1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9D12A" id="Text Box 222" o:spid="_x0000_s1051" type="#_x0000_t202" style="position:absolute;margin-left:109.8pt;margin-top:601.15pt;width:36pt;height:2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" filled="f" stroked="f">
                      <v:textbox>
                        <w:txbxContent>
                          <w:p w14:paraId="2DA9C28B" w14:textId="77777777" w:rsidR="007B60A8" w:rsidRDefault="007B60A8" w:rsidP="001D2AA1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6D1F02" w14:textId="1F5FA960" w:rsidR="00764DA9" w:rsidRDefault="00764DA9">
      <w:pPr>
        <w:rPr>
          <w:b/>
          <w:sz w:val="54"/>
          <w:szCs w:val="54"/>
        </w:rPr>
      </w:pPr>
    </w:p>
    <w:p w14:paraId="4A4B8118" w14:textId="74F3E0A4" w:rsidR="00764DA9" w:rsidRDefault="00764DA9">
      <w:pPr>
        <w:rPr>
          <w:b/>
          <w:sz w:val="54"/>
          <w:szCs w:val="54"/>
        </w:rPr>
      </w:pPr>
    </w:p>
    <w:p w14:paraId="5A34DFB2" w14:textId="4A6DAF28" w:rsidR="00BF32C1" w:rsidRDefault="00BF32C1">
      <w:pPr>
        <w:rPr>
          <w:b/>
          <w:sz w:val="54"/>
          <w:szCs w:val="54"/>
        </w:rPr>
      </w:pPr>
    </w:p>
    <w:p w14:paraId="148E5FA4" w14:textId="77777777" w:rsidR="00CE09EA" w:rsidRDefault="00CE09EA">
      <w:pPr>
        <w:rPr>
          <w:b/>
          <w:sz w:val="54"/>
          <w:szCs w:val="54"/>
        </w:rPr>
      </w:pPr>
    </w:p>
    <w:p w14:paraId="60F0F6FE" w14:textId="77777777" w:rsidR="003E42EE" w:rsidRDefault="003E42EE">
      <w:pPr>
        <w:rPr>
          <w:b/>
          <w:sz w:val="54"/>
          <w:szCs w:val="54"/>
        </w:rPr>
      </w:pPr>
    </w:p>
    <w:p w14:paraId="7447F0FC" w14:textId="77777777" w:rsidR="003842D7" w:rsidRDefault="003842D7">
      <w:pPr>
        <w:rPr>
          <w:b/>
          <w:sz w:val="54"/>
          <w:szCs w:val="54"/>
        </w:rPr>
      </w:pPr>
    </w:p>
    <w:p w14:paraId="06F4E524" w14:textId="77777777" w:rsidR="003842D7" w:rsidRDefault="003842D7">
      <w:pPr>
        <w:rPr>
          <w:b/>
          <w:sz w:val="44"/>
          <w:szCs w:val="44"/>
        </w:rPr>
      </w:pPr>
    </w:p>
    <w:p w14:paraId="21AA85C7" w14:textId="77777777" w:rsidR="00CE09EA" w:rsidRDefault="00CE09EA">
      <w:pPr>
        <w:rPr>
          <w:b/>
          <w:sz w:val="44"/>
          <w:szCs w:val="44"/>
        </w:rPr>
      </w:pPr>
    </w:p>
    <w:p w14:paraId="25DADDF7" w14:textId="77777777" w:rsidR="00CE09EA" w:rsidRDefault="00CE09EA">
      <w:pPr>
        <w:rPr>
          <w:b/>
          <w:sz w:val="44"/>
          <w:szCs w:val="44"/>
        </w:rPr>
      </w:pPr>
    </w:p>
    <w:p w14:paraId="588208D2" w14:textId="77777777" w:rsidR="00DC5B99" w:rsidRDefault="00DC5B99">
      <w:pPr>
        <w:rPr>
          <w:b/>
          <w:sz w:val="44"/>
          <w:szCs w:val="44"/>
        </w:rPr>
      </w:pPr>
    </w:p>
    <w:p w14:paraId="0F99540E" w14:textId="77777777" w:rsidR="00DC5B99" w:rsidRDefault="00DC5B99">
      <w:pPr>
        <w:rPr>
          <w:b/>
          <w:sz w:val="44"/>
          <w:szCs w:val="44"/>
        </w:rPr>
      </w:pPr>
    </w:p>
    <w:p w14:paraId="6D4753CA" w14:textId="77777777" w:rsidR="009919E3" w:rsidRDefault="009919E3">
      <w:pPr>
        <w:rPr>
          <w:b/>
          <w:sz w:val="44"/>
          <w:szCs w:val="44"/>
        </w:rPr>
      </w:pPr>
    </w:p>
    <w:p w14:paraId="083A68EB" w14:textId="77777777" w:rsidR="00CE09EA" w:rsidRDefault="00CE09EA">
      <w:pPr>
        <w:rPr>
          <w:sz w:val="34"/>
          <w:szCs w:val="34"/>
        </w:rPr>
      </w:pPr>
    </w:p>
    <w:p w14:paraId="43D7ABF4" w14:textId="77777777" w:rsidR="00CE09EA" w:rsidRDefault="00CE09EA">
      <w:pPr>
        <w:rPr>
          <w:sz w:val="34"/>
          <w:szCs w:val="34"/>
        </w:rPr>
      </w:pPr>
    </w:p>
    <w:p w14:paraId="64D3204F" w14:textId="6A1B2FE0" w:rsidR="00CE09EA" w:rsidRDefault="00CE09EA">
      <w:pPr>
        <w:rPr>
          <w:sz w:val="34"/>
          <w:szCs w:val="34"/>
        </w:rPr>
      </w:pPr>
    </w:p>
    <w:p w14:paraId="128B6F30" w14:textId="77777777" w:rsidR="00DC5B99" w:rsidRDefault="00DC5B99">
      <w:pPr>
        <w:rPr>
          <w:sz w:val="34"/>
          <w:szCs w:val="34"/>
        </w:rPr>
      </w:pPr>
    </w:p>
    <w:p w14:paraId="0A353AEA" w14:textId="77777777" w:rsidR="001207AC" w:rsidRDefault="00A36F0D">
      <w:pPr>
        <w:rPr>
          <w:b/>
          <w:sz w:val="54"/>
          <w:szCs w:val="54"/>
        </w:rPr>
      </w:pPr>
      <w:r>
        <w:rPr>
          <w:b/>
          <w:noProof/>
          <w:sz w:val="44"/>
          <w:szCs w:val="4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A3EF1" wp14:editId="5B32CC83">
                <wp:simplePos x="0" y="0"/>
                <wp:positionH relativeFrom="column">
                  <wp:posOffset>-2171700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86BCC9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E281" w14:textId="77777777" w:rsidR="007B60A8" w:rsidRDefault="007B60A8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7755BD" w14:textId="07999767" w:rsidR="007B60A8" w:rsidRPr="001207AC" w:rsidRDefault="007B60A8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207A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Part 1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About DRILL</w:t>
                            </w:r>
                          </w:p>
                          <w:p w14:paraId="5D211C8F" w14:textId="77777777" w:rsidR="007B60A8" w:rsidRDefault="007B60A8" w:rsidP="0012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3EF1" id="Text Box 11" o:spid="_x0000_s1052" type="#_x0000_t202" style="position:absolute;margin-left:-171pt;margin-top:-18pt;width:53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" fillcolor="#86bcc9" strokecolor="#88b4d9" strokeweight="2pt">
                <v:textbox>
                  <w:txbxContent>
                    <w:p w14:paraId="67CDE281" w14:textId="77777777" w:rsidR="007B60A8" w:rsidRDefault="007B60A8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07755BD" w14:textId="07999767" w:rsidR="007B60A8" w:rsidRPr="001207AC" w:rsidRDefault="007B60A8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207AC">
                        <w:rPr>
                          <w:b/>
                          <w:sz w:val="48"/>
                          <w:szCs w:val="48"/>
                        </w:rPr>
                        <w:t xml:space="preserve">Part 1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About DRILL</w:t>
                      </w:r>
                    </w:p>
                    <w:p w14:paraId="5D211C8F" w14:textId="77777777" w:rsidR="007B60A8" w:rsidRDefault="007B60A8" w:rsidP="001207AC"/>
                  </w:txbxContent>
                </v:textbox>
              </v:shape>
            </w:pict>
          </mc:Fallback>
        </mc:AlternateContent>
      </w:r>
    </w:p>
    <w:p w14:paraId="2EB0AB48" w14:textId="470A778E" w:rsidR="00E60613" w:rsidRDefault="00E60613">
      <w:pPr>
        <w:rPr>
          <w:b/>
          <w:sz w:val="54"/>
          <w:szCs w:val="54"/>
        </w:rPr>
      </w:pPr>
    </w:p>
    <w:p w14:paraId="453BF241" w14:textId="3752E537" w:rsidR="00F611CC" w:rsidRDefault="00F646B5">
      <w:pPr>
        <w:rPr>
          <w:b/>
          <w:sz w:val="54"/>
          <w:szCs w:val="54"/>
        </w:rPr>
      </w:pP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7BA2EA" wp14:editId="02304D05">
                <wp:simplePos x="0" y="0"/>
                <wp:positionH relativeFrom="column">
                  <wp:posOffset>-1371600</wp:posOffset>
                </wp:positionH>
                <wp:positionV relativeFrom="paragraph">
                  <wp:posOffset>354330</wp:posOffset>
                </wp:positionV>
                <wp:extent cx="5829300" cy="571500"/>
                <wp:effectExtent l="0" t="0" r="38100" b="381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FCB3" w14:textId="2B1CC4A7" w:rsidR="007B60A8" w:rsidRDefault="007B60A8" w:rsidP="00A400B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About this booklet</w:t>
                            </w:r>
                          </w:p>
                          <w:p w14:paraId="45D038CB" w14:textId="77777777" w:rsidR="007B60A8" w:rsidRDefault="007B60A8" w:rsidP="00F41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A2EA" id="Text Box 18" o:spid="_x0000_s1053" type="#_x0000_t202" style="position:absolute;margin-left:-108pt;margin-top:27.9pt;width:459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" fillcolor="#ef85f7" strokecolor="#88b4d9" strokeweight="2pt">
                <v:textbox>
                  <w:txbxContent>
                    <w:p w14:paraId="6029FCB3" w14:textId="2B1CC4A7" w:rsidR="007B60A8" w:rsidRDefault="007B60A8" w:rsidP="00A400B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About this booklet</w:t>
                      </w:r>
                    </w:p>
                    <w:p w14:paraId="45D038CB" w14:textId="77777777" w:rsidR="007B60A8" w:rsidRDefault="007B60A8" w:rsidP="00F41B0B"/>
                  </w:txbxContent>
                </v:textbox>
              </v:shape>
            </w:pict>
          </mc:Fallback>
        </mc:AlternateContent>
      </w:r>
    </w:p>
    <w:p w14:paraId="48B20A7E" w14:textId="24F71E52" w:rsidR="00F611CC" w:rsidRDefault="00F611CC">
      <w:pPr>
        <w:rPr>
          <w:b/>
          <w:sz w:val="54"/>
          <w:szCs w:val="54"/>
        </w:rPr>
      </w:pPr>
    </w:p>
    <w:p w14:paraId="71496AA6" w14:textId="63EA0FF1" w:rsidR="00F611CC" w:rsidRDefault="00A400B4">
      <w:pPr>
        <w:rPr>
          <w:b/>
          <w:sz w:val="54"/>
          <w:szCs w:val="54"/>
        </w:rPr>
      </w:pPr>
      <w:r w:rsidRPr="00441614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00608" behindDoc="0" locked="0" layoutInCell="1" allowOverlap="1" wp14:anchorId="65417FA4" wp14:editId="2FDD43AB">
            <wp:simplePos x="0" y="0"/>
            <wp:positionH relativeFrom="column">
              <wp:posOffset>-2400300</wp:posOffset>
            </wp:positionH>
            <wp:positionV relativeFrom="paragraph">
              <wp:posOffset>226060</wp:posOffset>
            </wp:positionV>
            <wp:extent cx="2032000" cy="20320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A7E1D" w14:textId="0BE82542" w:rsidR="00F611CC" w:rsidRPr="00441614" w:rsidRDefault="00F611CC" w:rsidP="00F611CC"/>
    <w:p w14:paraId="27C99430" w14:textId="36074256" w:rsidR="00F611CC" w:rsidRPr="00441614" w:rsidRDefault="00F611CC" w:rsidP="00F611CC"/>
    <w:p w14:paraId="2A04A1B1" w14:textId="77777777" w:rsidR="00441614" w:rsidRPr="00441614" w:rsidRDefault="00441614" w:rsidP="00F611CC"/>
    <w:p w14:paraId="53E396F4" w14:textId="122B27CE" w:rsidR="00A400B4" w:rsidRPr="001F4FDC" w:rsidRDefault="00A400B4" w:rsidP="00F611CC">
      <w:r w:rsidRPr="001F4FDC">
        <w:t xml:space="preserve">This stage of DRILL is called </w:t>
      </w:r>
      <w:r w:rsidR="00D22E29">
        <w:t xml:space="preserve">the </w:t>
      </w:r>
      <w:r w:rsidRPr="001F4FDC">
        <w:rPr>
          <w:b/>
        </w:rPr>
        <w:t>2</w:t>
      </w:r>
      <w:r w:rsidRPr="001F4FDC">
        <w:rPr>
          <w:b/>
          <w:vertAlign w:val="superscript"/>
        </w:rPr>
        <w:t>nd</w:t>
      </w:r>
      <w:r w:rsidRPr="001F4FDC">
        <w:rPr>
          <w:b/>
        </w:rPr>
        <w:t xml:space="preserve"> Call</w:t>
      </w:r>
      <w:r w:rsidRPr="00565C6C">
        <w:t>.</w:t>
      </w:r>
    </w:p>
    <w:p w14:paraId="2294B1EC" w14:textId="5DF7394B" w:rsidR="00A400B4" w:rsidRPr="00294F8F" w:rsidRDefault="00A400B4" w:rsidP="00F611CC">
      <w:pPr>
        <w:rPr>
          <w:highlight w:val="lightGray"/>
        </w:rPr>
      </w:pPr>
    </w:p>
    <w:p w14:paraId="3D7A62DB" w14:textId="77777777" w:rsidR="00A400B4" w:rsidRPr="00294F8F" w:rsidRDefault="00A400B4" w:rsidP="00F611CC">
      <w:pPr>
        <w:rPr>
          <w:highlight w:val="lightGray"/>
        </w:rPr>
      </w:pPr>
    </w:p>
    <w:p w14:paraId="2E82E378" w14:textId="0CF3214A" w:rsidR="00F611CC" w:rsidRPr="00294F8F" w:rsidRDefault="00A400B4" w:rsidP="00F611CC">
      <w:pPr>
        <w:rPr>
          <w:highlight w:val="lightGray"/>
        </w:rPr>
      </w:pPr>
      <w:r w:rsidRPr="00294F8F">
        <w:rPr>
          <w:highlight w:val="lightGray"/>
        </w:rPr>
        <w:t xml:space="preserve"> </w:t>
      </w:r>
    </w:p>
    <w:p w14:paraId="6E5D2DEF" w14:textId="2C5C2183" w:rsidR="00F611CC" w:rsidRPr="00294F8F" w:rsidRDefault="00F611CC" w:rsidP="00F611CC">
      <w:pPr>
        <w:rPr>
          <w:highlight w:val="lightGray"/>
        </w:rPr>
      </w:pPr>
    </w:p>
    <w:p w14:paraId="5A0C6A2D" w14:textId="760E6C34" w:rsidR="00441614" w:rsidRDefault="00A400B4" w:rsidP="00F611CC">
      <w:r w:rsidRPr="00294F8F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099584" behindDoc="0" locked="0" layoutInCell="1" allowOverlap="1" wp14:anchorId="5AA90EC2" wp14:editId="718F42C5">
            <wp:simplePos x="0" y="0"/>
            <wp:positionH relativeFrom="column">
              <wp:posOffset>-2286000</wp:posOffset>
            </wp:positionH>
            <wp:positionV relativeFrom="paragraph">
              <wp:posOffset>96520</wp:posOffset>
            </wp:positionV>
            <wp:extent cx="1828800" cy="18288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CEF8A" w14:textId="77777777" w:rsidR="00565C6C" w:rsidRPr="001F4FDC" w:rsidRDefault="00565C6C" w:rsidP="00F611CC"/>
    <w:p w14:paraId="6B451835" w14:textId="77777777" w:rsidR="00A400B4" w:rsidRPr="001F4FDC" w:rsidRDefault="00A400B4" w:rsidP="00F611CC">
      <w:r w:rsidRPr="001F4FDC">
        <w:t>This booklet will tell you about DRILL and how to ask DRILL for money for your project.</w:t>
      </w:r>
    </w:p>
    <w:p w14:paraId="31F359C4" w14:textId="77777777" w:rsidR="00A400B4" w:rsidRPr="001F4FDC" w:rsidRDefault="00A400B4" w:rsidP="00F611CC"/>
    <w:p w14:paraId="7053ADF7" w14:textId="77777777" w:rsidR="00441614" w:rsidRPr="001F4FDC" w:rsidRDefault="00441614" w:rsidP="00F611CC"/>
    <w:p w14:paraId="5FC783C6" w14:textId="77777777" w:rsidR="00A400B4" w:rsidRPr="001F4FDC" w:rsidRDefault="00A400B4" w:rsidP="00F611CC"/>
    <w:p w14:paraId="04173F64" w14:textId="77777777" w:rsidR="00A400B4" w:rsidRPr="001F4FDC" w:rsidRDefault="00A400B4" w:rsidP="00F611CC"/>
    <w:p w14:paraId="10ABDE6A" w14:textId="764134DB" w:rsidR="00441614" w:rsidRPr="00294F8F" w:rsidRDefault="00A400B4" w:rsidP="00F611CC">
      <w:pPr>
        <w:rPr>
          <w:highlight w:val="lightGray"/>
        </w:rPr>
      </w:pPr>
      <w:r w:rsidRPr="00294F8F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217F18AC" wp14:editId="70A9B0E2">
            <wp:simplePos x="0" y="0"/>
            <wp:positionH relativeFrom="column">
              <wp:posOffset>-2286000</wp:posOffset>
            </wp:positionH>
            <wp:positionV relativeFrom="paragraph">
              <wp:posOffset>106680</wp:posOffset>
            </wp:positionV>
            <wp:extent cx="1714500" cy="1714500"/>
            <wp:effectExtent l="0" t="0" r="0" b="127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5D357" w14:textId="3BF9B929" w:rsidR="00441614" w:rsidRPr="00294F8F" w:rsidRDefault="00441614" w:rsidP="00F611CC">
      <w:pPr>
        <w:rPr>
          <w:highlight w:val="lightGray"/>
        </w:rPr>
      </w:pPr>
    </w:p>
    <w:p w14:paraId="63AE37F8" w14:textId="613F79A7" w:rsidR="00F611CC" w:rsidRPr="001F4FDC" w:rsidRDefault="00F611CC" w:rsidP="00F611CC">
      <w:r w:rsidRPr="001F4FDC">
        <w:t xml:space="preserve">Please read these notes </w:t>
      </w:r>
      <w:r w:rsidR="00441614" w:rsidRPr="001F4FDC">
        <w:t xml:space="preserve">                                 </w:t>
      </w:r>
      <w:r w:rsidRPr="001F4FDC">
        <w:t xml:space="preserve">and the </w:t>
      </w:r>
      <w:r w:rsidRPr="0003431F">
        <w:rPr>
          <w:b/>
        </w:rPr>
        <w:t>Questions and Answers</w:t>
      </w:r>
      <w:r w:rsidRPr="001F4FDC">
        <w:t xml:space="preserve"> booklet </w:t>
      </w:r>
      <w:r w:rsidR="00441614" w:rsidRPr="001F4FDC">
        <w:t xml:space="preserve">                  </w:t>
      </w:r>
      <w:r w:rsidRPr="001F4FDC">
        <w:t>before you start.</w:t>
      </w:r>
    </w:p>
    <w:p w14:paraId="2DA61796" w14:textId="77777777" w:rsidR="00F611CC" w:rsidRPr="00294F8F" w:rsidRDefault="00F611CC" w:rsidP="00F611CC">
      <w:pPr>
        <w:rPr>
          <w:highlight w:val="lightGray"/>
        </w:rPr>
      </w:pPr>
    </w:p>
    <w:p w14:paraId="365F734E" w14:textId="77777777" w:rsidR="00A400B4" w:rsidRPr="00294F8F" w:rsidRDefault="00A400B4" w:rsidP="00F611CC">
      <w:pPr>
        <w:rPr>
          <w:highlight w:val="lightGray"/>
        </w:rPr>
      </w:pPr>
    </w:p>
    <w:p w14:paraId="06D74EB5" w14:textId="1FF4072F" w:rsidR="00A400B4" w:rsidRPr="00294F8F" w:rsidRDefault="00A400B4" w:rsidP="00F611CC">
      <w:pPr>
        <w:rPr>
          <w:highlight w:val="lightGray"/>
        </w:rPr>
      </w:pPr>
      <w:r w:rsidRPr="00294F8F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2120064" behindDoc="0" locked="0" layoutInCell="1" allowOverlap="1" wp14:anchorId="2C07F879" wp14:editId="0F6E0EDE">
            <wp:simplePos x="0" y="0"/>
            <wp:positionH relativeFrom="column">
              <wp:posOffset>-2400300</wp:posOffset>
            </wp:positionH>
            <wp:positionV relativeFrom="paragraph">
              <wp:posOffset>193040</wp:posOffset>
            </wp:positionV>
            <wp:extent cx="2032000" cy="2032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AD8BE" w14:textId="63BE8B54" w:rsidR="0050565E" w:rsidRPr="00294F8F" w:rsidRDefault="0050565E" w:rsidP="00F611CC">
      <w:pPr>
        <w:rPr>
          <w:highlight w:val="lightGray"/>
        </w:rPr>
      </w:pPr>
    </w:p>
    <w:p w14:paraId="3419D37B" w14:textId="77777777" w:rsidR="0050565E" w:rsidRPr="001F4FDC" w:rsidRDefault="0050565E" w:rsidP="00F611CC"/>
    <w:p w14:paraId="57E39DF2" w14:textId="08250E8D" w:rsidR="00F611CC" w:rsidRPr="009919E3" w:rsidRDefault="00F611CC" w:rsidP="00F611CC">
      <w:r w:rsidRPr="001F4FDC">
        <w:t xml:space="preserve">You can ask for support with anything </w:t>
      </w:r>
      <w:r w:rsidR="00441614" w:rsidRPr="001F4FDC">
        <w:t xml:space="preserve">                </w:t>
      </w:r>
      <w:r w:rsidRPr="001F4FDC">
        <w:t>in this booklet.</w:t>
      </w:r>
    </w:p>
    <w:p w14:paraId="1D7E2790" w14:textId="1CA1AC74" w:rsidR="00B51087" w:rsidRDefault="00F611CC">
      <w:pPr>
        <w:rPr>
          <w:sz w:val="54"/>
          <w:szCs w:val="54"/>
        </w:rPr>
      </w:pPr>
      <w:r>
        <w:rPr>
          <w:b/>
        </w:rPr>
        <w:lastRenderedPageBreak/>
        <w:t xml:space="preserve">     </w:t>
      </w: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D5EBCB8" wp14:editId="04FD419F">
                <wp:simplePos x="0" y="0"/>
                <wp:positionH relativeFrom="column">
                  <wp:posOffset>-1257300</wp:posOffset>
                </wp:positionH>
                <wp:positionV relativeFrom="paragraph">
                  <wp:posOffset>17780</wp:posOffset>
                </wp:positionV>
                <wp:extent cx="5829300" cy="571500"/>
                <wp:effectExtent l="0" t="0" r="38100" b="3810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FDFB2" w14:textId="77777777" w:rsidR="007B60A8" w:rsidRDefault="007B60A8" w:rsidP="00F611C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541650">
                              <w:rPr>
                                <w:b/>
                                <w:sz w:val="44"/>
                                <w:szCs w:val="44"/>
                              </w:rPr>
                              <w:t>Wh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at is DRILL and why is it important?</w:t>
                            </w:r>
                          </w:p>
                          <w:p w14:paraId="72859005" w14:textId="77777777" w:rsidR="007B60A8" w:rsidRDefault="007B60A8" w:rsidP="00F61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BCB8" id="Text Box 252" o:spid="_x0000_s1054" type="#_x0000_t202" style="position:absolute;margin-left:-99pt;margin-top:1.4pt;width:459pt;height: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" fillcolor="#ef85f7" strokecolor="#88b4d9" strokeweight="2pt">
                <v:textbox>
                  <w:txbxContent>
                    <w:p w14:paraId="688FDFB2" w14:textId="77777777" w:rsidR="007B60A8" w:rsidRDefault="007B60A8" w:rsidP="00F611C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541650">
                        <w:rPr>
                          <w:b/>
                          <w:sz w:val="44"/>
                          <w:szCs w:val="44"/>
                        </w:rPr>
                        <w:t>Wh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at is DRILL and why is it important?</w:t>
                      </w:r>
                    </w:p>
                    <w:p w14:paraId="72859005" w14:textId="77777777" w:rsidR="007B60A8" w:rsidRDefault="007B60A8" w:rsidP="00F611CC"/>
                  </w:txbxContent>
                </v:textbox>
              </v:shape>
            </w:pict>
          </mc:Fallback>
        </mc:AlternateContent>
      </w:r>
    </w:p>
    <w:p w14:paraId="445A69E0" w14:textId="77777777" w:rsidR="009919E3" w:rsidRDefault="009919E3" w:rsidP="00AF2615">
      <w:pPr>
        <w:rPr>
          <w:b/>
        </w:rPr>
      </w:pPr>
    </w:p>
    <w:p w14:paraId="5B9C9A67" w14:textId="77777777" w:rsidR="009919E3" w:rsidRDefault="009919E3" w:rsidP="00AF2615">
      <w:pPr>
        <w:rPr>
          <w:b/>
        </w:rPr>
      </w:pPr>
    </w:p>
    <w:p w14:paraId="21DC4E11" w14:textId="06930844" w:rsidR="009919E3" w:rsidRDefault="009919E3" w:rsidP="00AF2615">
      <w:pPr>
        <w:rPr>
          <w:b/>
        </w:rPr>
      </w:pPr>
    </w:p>
    <w:p w14:paraId="0920282E" w14:textId="64D5EBF4" w:rsidR="00216A37" w:rsidRDefault="00ED1ECD" w:rsidP="00AF2615">
      <w:pPr>
        <w:rPr>
          <w:b/>
        </w:rPr>
      </w:pPr>
      <w:r w:rsidRPr="008B4A4C"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3D6922D" wp14:editId="65DD736D">
            <wp:simplePos x="0" y="0"/>
            <wp:positionH relativeFrom="column">
              <wp:posOffset>-2400300</wp:posOffset>
            </wp:positionH>
            <wp:positionV relativeFrom="paragraph">
              <wp:posOffset>161925</wp:posOffset>
            </wp:positionV>
            <wp:extent cx="2072005" cy="886460"/>
            <wp:effectExtent l="0" t="0" r="10795" b="2540"/>
            <wp:wrapNone/>
            <wp:docPr id="50" name="Picture 50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7555C" w14:textId="668A5B1A" w:rsidR="001207AC" w:rsidRPr="008B4A4C" w:rsidRDefault="001207AC" w:rsidP="00AF2615">
      <w:r w:rsidRPr="008B4A4C">
        <w:rPr>
          <w:b/>
        </w:rPr>
        <w:t>DRILL</w:t>
      </w:r>
      <w:r w:rsidRPr="008B4A4C">
        <w:t xml:space="preserve"> is short for</w:t>
      </w:r>
      <w:r w:rsidR="00EB7D48" w:rsidRPr="008B4A4C">
        <w:t>:</w:t>
      </w:r>
      <w:r w:rsidRPr="008B4A4C">
        <w:t xml:space="preserve"> </w:t>
      </w:r>
    </w:p>
    <w:p w14:paraId="69F26B02" w14:textId="77777777" w:rsidR="001207AC" w:rsidRPr="008B4A4C" w:rsidRDefault="001207AC" w:rsidP="006B2CCB">
      <w:pPr>
        <w:spacing w:after="120"/>
      </w:pPr>
      <w:r w:rsidRPr="008B4A4C">
        <w:rPr>
          <w:b/>
        </w:rPr>
        <w:t xml:space="preserve">Disability Research on Independent Living </w:t>
      </w:r>
      <w:r w:rsidR="00B51087" w:rsidRPr="008B4A4C">
        <w:rPr>
          <w:b/>
        </w:rPr>
        <w:t xml:space="preserve">          </w:t>
      </w:r>
      <w:r w:rsidRPr="008B4A4C">
        <w:rPr>
          <w:b/>
        </w:rPr>
        <w:t>and Learning</w:t>
      </w:r>
      <w:r w:rsidR="00E1110E" w:rsidRPr="008B4A4C">
        <w:rPr>
          <w:b/>
        </w:rPr>
        <w:t>.</w:t>
      </w:r>
      <w:r w:rsidRPr="008B4A4C">
        <w:t xml:space="preserve"> </w:t>
      </w:r>
    </w:p>
    <w:p w14:paraId="237F01E7" w14:textId="77777777" w:rsidR="00AF2615" w:rsidRPr="00294F8F" w:rsidRDefault="00AF2615">
      <w:pPr>
        <w:rPr>
          <w:highlight w:val="lightGray"/>
        </w:rPr>
      </w:pPr>
    </w:p>
    <w:p w14:paraId="769CCA3D" w14:textId="4C68B95F" w:rsidR="00A41193" w:rsidRPr="00294F8F" w:rsidRDefault="00A41193">
      <w:pPr>
        <w:rPr>
          <w:highlight w:val="lightGray"/>
        </w:rPr>
      </w:pPr>
    </w:p>
    <w:p w14:paraId="6AAA3058" w14:textId="77777777" w:rsidR="00216A37" w:rsidRPr="00294F8F" w:rsidRDefault="00216A37">
      <w:pPr>
        <w:rPr>
          <w:highlight w:val="lightGray"/>
        </w:rPr>
      </w:pPr>
    </w:p>
    <w:p w14:paraId="14001B99" w14:textId="33503D39" w:rsidR="001207AC" w:rsidRPr="00294F8F" w:rsidRDefault="001207AC">
      <w:pPr>
        <w:rPr>
          <w:highlight w:val="lightGray"/>
        </w:rPr>
      </w:pPr>
    </w:p>
    <w:p w14:paraId="632F7753" w14:textId="284982AF" w:rsidR="001207AC" w:rsidRPr="008B4A4C" w:rsidRDefault="00ED1ECD">
      <w:r w:rsidRPr="00294F8F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45280" behindDoc="0" locked="0" layoutInCell="1" allowOverlap="1" wp14:anchorId="078E7FE3" wp14:editId="27273849">
            <wp:simplePos x="0" y="0"/>
            <wp:positionH relativeFrom="column">
              <wp:posOffset>-2286000</wp:posOffset>
            </wp:positionH>
            <wp:positionV relativeFrom="paragraph">
              <wp:posOffset>45085</wp:posOffset>
            </wp:positionV>
            <wp:extent cx="1828800" cy="18288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8790" w14:textId="2AB4DC90" w:rsidR="00570380" w:rsidRPr="008B4A4C" w:rsidRDefault="00A41193" w:rsidP="00EB7D48">
      <w:r w:rsidRPr="008B4A4C">
        <w:rPr>
          <w:rFonts w:cs="Arial"/>
          <w:bCs/>
          <w:color w:val="1A1A1A"/>
        </w:rPr>
        <w:t xml:space="preserve">DRILL </w:t>
      </w:r>
      <w:r w:rsidR="00AF2615" w:rsidRPr="008B4A4C">
        <w:rPr>
          <w:rFonts w:cs="Arial"/>
          <w:bCs/>
          <w:color w:val="1A1A1A"/>
        </w:rPr>
        <w:t>gives money for important projects</w:t>
      </w:r>
      <w:r w:rsidRPr="008B4A4C">
        <w:rPr>
          <w:rFonts w:cs="Arial"/>
          <w:bCs/>
          <w:color w:val="1A1A1A"/>
        </w:rPr>
        <w:t xml:space="preserve">           to help disabled people make choices           about how they live.</w:t>
      </w:r>
    </w:p>
    <w:p w14:paraId="3528F8B2" w14:textId="08878B80" w:rsidR="00950F26" w:rsidRPr="008B4A4C" w:rsidRDefault="00950F26" w:rsidP="00EB7D48"/>
    <w:p w14:paraId="5002EAD0" w14:textId="77777777" w:rsidR="00AF2615" w:rsidRPr="008B4A4C" w:rsidRDefault="00AF2615" w:rsidP="00EB7D48"/>
    <w:p w14:paraId="3DA6D94E" w14:textId="37D9E36B" w:rsidR="00BB2B0D" w:rsidRPr="008B4A4C" w:rsidRDefault="00AF2615">
      <w:r w:rsidRPr="008B4A4C">
        <w:t xml:space="preserve">A project is a piece of work that helps </w:t>
      </w:r>
      <w:r w:rsidR="009919E3" w:rsidRPr="008B4A4C">
        <w:t xml:space="preserve">               </w:t>
      </w:r>
      <w:r w:rsidR="00EC1DCF">
        <w:t>to change something.</w:t>
      </w:r>
    </w:p>
    <w:p w14:paraId="7F95738E" w14:textId="1F6D29EF" w:rsidR="00AF2615" w:rsidRPr="00294F8F" w:rsidRDefault="00ED1ECD">
      <w:pPr>
        <w:rPr>
          <w:highlight w:val="lightGray"/>
        </w:rPr>
      </w:pPr>
      <w:r w:rsidRPr="00294F8F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46304" behindDoc="0" locked="0" layoutInCell="1" allowOverlap="1" wp14:anchorId="4C4EB45D" wp14:editId="38C5CB02">
            <wp:simplePos x="0" y="0"/>
            <wp:positionH relativeFrom="column">
              <wp:posOffset>-2171700</wp:posOffset>
            </wp:positionH>
            <wp:positionV relativeFrom="paragraph">
              <wp:posOffset>119380</wp:posOffset>
            </wp:positionV>
            <wp:extent cx="1943100" cy="1943100"/>
            <wp:effectExtent l="0" t="0" r="1270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B63E5" w14:textId="25AAAAF4" w:rsidR="00BB2B0D" w:rsidRPr="00294F8F" w:rsidRDefault="00BB2B0D">
      <w:pPr>
        <w:rPr>
          <w:highlight w:val="lightGray"/>
        </w:rPr>
      </w:pPr>
    </w:p>
    <w:p w14:paraId="407AC05F" w14:textId="77777777" w:rsidR="00AF2615" w:rsidRPr="00294F8F" w:rsidRDefault="00AF2615">
      <w:pPr>
        <w:rPr>
          <w:highlight w:val="lightGray"/>
        </w:rPr>
      </w:pPr>
    </w:p>
    <w:p w14:paraId="2C1A518A" w14:textId="77777777" w:rsidR="00AF2615" w:rsidRPr="00294F8F" w:rsidRDefault="00AF2615">
      <w:pPr>
        <w:rPr>
          <w:highlight w:val="lightGray"/>
        </w:rPr>
      </w:pPr>
    </w:p>
    <w:p w14:paraId="1E0D8E7E" w14:textId="77777777" w:rsidR="00216A37" w:rsidRPr="00294F8F" w:rsidRDefault="00216A37">
      <w:pPr>
        <w:rPr>
          <w:highlight w:val="lightGray"/>
        </w:rPr>
      </w:pPr>
    </w:p>
    <w:p w14:paraId="56DCB7FD" w14:textId="2C4F571F" w:rsidR="0052010E" w:rsidRDefault="00C97C57">
      <w:r w:rsidRPr="008B4A4C">
        <w:t>DRILL</w:t>
      </w:r>
      <w:r w:rsidR="007B27F8" w:rsidRPr="008B4A4C">
        <w:t xml:space="preserve"> is different because disabled people</w:t>
      </w:r>
      <w:r w:rsidR="00B51087" w:rsidRPr="008B4A4C">
        <w:t xml:space="preserve">       </w:t>
      </w:r>
      <w:r w:rsidR="007B27F8" w:rsidRPr="008B4A4C">
        <w:t xml:space="preserve"> </w:t>
      </w:r>
      <w:r w:rsidR="00B605EE" w:rsidRPr="008B4A4C">
        <w:t>have a big say in</w:t>
      </w:r>
      <w:r w:rsidR="007B27F8" w:rsidRPr="008B4A4C">
        <w:t xml:space="preserve"> </w:t>
      </w:r>
      <w:r w:rsidR="00F81B6D" w:rsidRPr="008B4A4C">
        <w:t>everything that happens.</w:t>
      </w:r>
    </w:p>
    <w:p w14:paraId="6C8B420B" w14:textId="6EFFFC40" w:rsidR="00F81B6D" w:rsidRDefault="00F81B6D"/>
    <w:p w14:paraId="61D6C4F6" w14:textId="77777777" w:rsidR="00F81B6D" w:rsidRDefault="00F81B6D"/>
    <w:p w14:paraId="55471C66" w14:textId="77777777" w:rsidR="00AF2615" w:rsidRDefault="00AF2615"/>
    <w:p w14:paraId="7F164E4C" w14:textId="77777777" w:rsidR="00216A37" w:rsidRDefault="00216A37"/>
    <w:p w14:paraId="15C6A4D6" w14:textId="77777777" w:rsidR="00216A37" w:rsidRDefault="00216A37"/>
    <w:p w14:paraId="00AE5686" w14:textId="77777777" w:rsidR="00216A37" w:rsidRDefault="00216A37"/>
    <w:p w14:paraId="3B3A0FAC" w14:textId="77777777" w:rsidR="00216A37" w:rsidRDefault="00216A37"/>
    <w:p w14:paraId="57751D6D" w14:textId="77777777" w:rsidR="00ED1ECD" w:rsidRDefault="00ED1ECD"/>
    <w:p w14:paraId="3D780DC8" w14:textId="77777777" w:rsidR="00216A37" w:rsidRDefault="00216A37"/>
    <w:p w14:paraId="0BCAE116" w14:textId="51CA3C02" w:rsidR="0052010E" w:rsidRPr="00D8753A" w:rsidRDefault="00AF261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075008" behindDoc="0" locked="0" layoutInCell="1" allowOverlap="1" wp14:anchorId="1B234094" wp14:editId="566D0333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1994535" cy="1994535"/>
            <wp:effectExtent l="0" t="0" r="12065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0E" w:rsidRPr="00D8753A">
        <w:rPr>
          <w:b/>
          <w:sz w:val="40"/>
          <w:szCs w:val="40"/>
        </w:rPr>
        <w:t>Why is DRILL important?</w:t>
      </w:r>
    </w:p>
    <w:p w14:paraId="0129AFA9" w14:textId="11039726" w:rsidR="00DC0AC9" w:rsidRDefault="00DC0AC9"/>
    <w:p w14:paraId="37448F62" w14:textId="5783AF4B" w:rsidR="00510AA9" w:rsidRDefault="00510AA9"/>
    <w:p w14:paraId="5C3D63CA" w14:textId="15704035" w:rsidR="00DC0AC9" w:rsidRPr="008B4A4C" w:rsidRDefault="00DC0AC9">
      <w:r w:rsidRPr="008B4A4C">
        <w:t xml:space="preserve">We want </w:t>
      </w:r>
      <w:r w:rsidR="002201CB" w:rsidRPr="008B4A4C">
        <w:rPr>
          <w:b/>
        </w:rPr>
        <w:t xml:space="preserve">all </w:t>
      </w:r>
      <w:r w:rsidRPr="008B4A4C">
        <w:t xml:space="preserve">disabled people </w:t>
      </w:r>
      <w:r w:rsidR="00951CBE" w:rsidRPr="008B4A4C">
        <w:t xml:space="preserve">to </w:t>
      </w:r>
      <w:r w:rsidR="002F3392" w:rsidRPr="008B4A4C">
        <w:t>have</w:t>
      </w:r>
      <w:r w:rsidR="002201CB" w:rsidRPr="008B4A4C">
        <w:t xml:space="preserve">                  </w:t>
      </w:r>
      <w:r w:rsidR="002F3392" w:rsidRPr="008B4A4C">
        <w:t xml:space="preserve"> a good life</w:t>
      </w:r>
      <w:r w:rsidR="00302455" w:rsidRPr="008B4A4C">
        <w:t>.</w:t>
      </w:r>
      <w:r w:rsidR="002F3392" w:rsidRPr="008B4A4C">
        <w:t xml:space="preserve"> </w:t>
      </w:r>
    </w:p>
    <w:p w14:paraId="20B3D475" w14:textId="77777777" w:rsidR="00AF2615" w:rsidRPr="008B4A4C" w:rsidRDefault="00AF2615"/>
    <w:p w14:paraId="2DEA4A9F" w14:textId="77777777" w:rsidR="00AF2615" w:rsidRPr="008B4A4C" w:rsidRDefault="00AF2615"/>
    <w:p w14:paraId="103D7F7F" w14:textId="4ADD9F58" w:rsidR="00AF2615" w:rsidRPr="008B4A4C" w:rsidRDefault="00423FC9">
      <w:r w:rsidRPr="008B4A4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70912" behindDoc="0" locked="0" layoutInCell="1" allowOverlap="1" wp14:anchorId="49515F65" wp14:editId="3336C82A">
            <wp:simplePos x="0" y="0"/>
            <wp:positionH relativeFrom="column">
              <wp:posOffset>-2171700</wp:posOffset>
            </wp:positionH>
            <wp:positionV relativeFrom="paragraph">
              <wp:posOffset>20320</wp:posOffset>
            </wp:positionV>
            <wp:extent cx="1714500" cy="1714500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364C7" w14:textId="5B619D55" w:rsidR="00B605EE" w:rsidRPr="008B4A4C" w:rsidRDefault="00B605EE"/>
    <w:p w14:paraId="51F3C3B2" w14:textId="4EC2A96C" w:rsidR="005048BB" w:rsidRPr="008B4A4C" w:rsidRDefault="005048BB">
      <w:r w:rsidRPr="008B4A4C">
        <w:t>We want disabled people to be able to         make choices about how they live.</w:t>
      </w:r>
    </w:p>
    <w:p w14:paraId="34BE285F" w14:textId="27FECA81" w:rsidR="00B605EE" w:rsidRPr="008B4A4C" w:rsidRDefault="00B605EE"/>
    <w:p w14:paraId="70B1FEB9" w14:textId="77777777" w:rsidR="005048BB" w:rsidRPr="008B4A4C" w:rsidRDefault="005048BB"/>
    <w:p w14:paraId="31B22D3A" w14:textId="77777777" w:rsidR="00216A37" w:rsidRPr="008B4A4C" w:rsidRDefault="00216A37"/>
    <w:p w14:paraId="10226537" w14:textId="7645FBB4" w:rsidR="005048BB" w:rsidRPr="008B4A4C" w:rsidRDefault="00871A4E">
      <w:r w:rsidRPr="008B4A4C">
        <w:t>This means they s</w:t>
      </w:r>
      <w:r w:rsidR="005048BB" w:rsidRPr="008B4A4C">
        <w:t xml:space="preserve">hould be able to: </w:t>
      </w:r>
    </w:p>
    <w:p w14:paraId="1A2DE0DC" w14:textId="08F2A7EE" w:rsidR="00B97524" w:rsidRPr="008B4A4C" w:rsidRDefault="00B121E5">
      <w:r w:rsidRPr="008B4A4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51424" behindDoc="0" locked="0" layoutInCell="1" allowOverlap="1" wp14:anchorId="03503D73" wp14:editId="41DE5465">
            <wp:simplePos x="0" y="0"/>
            <wp:positionH relativeFrom="column">
              <wp:posOffset>-2286000</wp:posOffset>
            </wp:positionH>
            <wp:positionV relativeFrom="paragraph">
              <wp:posOffset>93980</wp:posOffset>
            </wp:positionV>
            <wp:extent cx="2041525" cy="20415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8094C" w14:textId="4C08CECF" w:rsidR="00C719BC" w:rsidRPr="008B4A4C" w:rsidRDefault="00C719BC"/>
    <w:p w14:paraId="4E299D59" w14:textId="77777777" w:rsidR="00946839" w:rsidRPr="008B4A4C" w:rsidRDefault="00B605EE" w:rsidP="00B97524">
      <w:pPr>
        <w:pStyle w:val="ListParagraph"/>
        <w:numPr>
          <w:ilvl w:val="0"/>
          <w:numId w:val="4"/>
        </w:numPr>
        <w:ind w:left="360"/>
      </w:pPr>
      <w:r w:rsidRPr="008B4A4C">
        <w:t xml:space="preserve">join in and </w:t>
      </w:r>
      <w:r w:rsidR="00946839" w:rsidRPr="008B4A4C">
        <w:t xml:space="preserve">do </w:t>
      </w:r>
      <w:r w:rsidRPr="008B4A4C">
        <w:t>things</w:t>
      </w:r>
    </w:p>
    <w:p w14:paraId="2D86392C" w14:textId="77777777" w:rsidR="00946839" w:rsidRPr="008B4A4C" w:rsidRDefault="00946839" w:rsidP="00946839"/>
    <w:p w14:paraId="114C1EA9" w14:textId="77777777" w:rsidR="00946839" w:rsidRPr="008B4A4C" w:rsidRDefault="00946839" w:rsidP="00946839"/>
    <w:p w14:paraId="53C43F30" w14:textId="77777777" w:rsidR="00423FC9" w:rsidRPr="008B4A4C" w:rsidRDefault="00423FC9" w:rsidP="00946839"/>
    <w:p w14:paraId="3040EC6C" w14:textId="77777777" w:rsidR="00B605EE" w:rsidRPr="008B4A4C" w:rsidRDefault="00B605EE" w:rsidP="00946839"/>
    <w:p w14:paraId="45BAB976" w14:textId="24789029" w:rsidR="002D3D48" w:rsidRPr="008B4A4C" w:rsidRDefault="00B121E5" w:rsidP="002D3D48">
      <w:pPr>
        <w:pStyle w:val="ListParagraph"/>
        <w:numPr>
          <w:ilvl w:val="0"/>
          <w:numId w:val="4"/>
        </w:numPr>
        <w:ind w:left="360"/>
      </w:pPr>
      <w:r w:rsidRPr="008B4A4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9376" behindDoc="0" locked="0" layoutInCell="1" allowOverlap="1" wp14:anchorId="41763BE8" wp14:editId="58CD334E">
            <wp:simplePos x="0" y="0"/>
            <wp:positionH relativeFrom="column">
              <wp:posOffset>-2171700</wp:posOffset>
            </wp:positionH>
            <wp:positionV relativeFrom="paragraph">
              <wp:posOffset>387985</wp:posOffset>
            </wp:positionV>
            <wp:extent cx="1828800" cy="18288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D48" w:rsidRPr="008B4A4C">
        <w:t>do the things they want to do,                       with support if they need it</w:t>
      </w:r>
    </w:p>
    <w:p w14:paraId="2769AF9F" w14:textId="5D0BB055" w:rsidR="002D3D48" w:rsidRPr="008B4A4C" w:rsidRDefault="002D3D48" w:rsidP="00946839"/>
    <w:p w14:paraId="703E5D8A" w14:textId="77777777" w:rsidR="002D3D48" w:rsidRPr="008B4A4C" w:rsidRDefault="002D3D48" w:rsidP="00946839"/>
    <w:p w14:paraId="23977204" w14:textId="77777777" w:rsidR="002D3D48" w:rsidRPr="008B4A4C" w:rsidRDefault="002D3D48" w:rsidP="00946839"/>
    <w:p w14:paraId="0D8F7691" w14:textId="77777777" w:rsidR="00423FC9" w:rsidRPr="008B4A4C" w:rsidRDefault="00423FC9" w:rsidP="00946839"/>
    <w:p w14:paraId="03FDD91A" w14:textId="77777777" w:rsidR="00946839" w:rsidRPr="008B4A4C" w:rsidRDefault="00946839" w:rsidP="00946839"/>
    <w:p w14:paraId="6F249AB5" w14:textId="61FED14F" w:rsidR="00946839" w:rsidRPr="008B4A4C" w:rsidRDefault="00946839" w:rsidP="00B76CAF">
      <w:pPr>
        <w:pStyle w:val="ListParagraph"/>
        <w:numPr>
          <w:ilvl w:val="0"/>
          <w:numId w:val="4"/>
        </w:numPr>
        <w:ind w:left="360"/>
      </w:pPr>
      <w:r w:rsidRPr="008B4A4C">
        <w:t xml:space="preserve">make choices </w:t>
      </w:r>
      <w:r w:rsidR="00871A4E" w:rsidRPr="008B4A4C">
        <w:t xml:space="preserve">about </w:t>
      </w:r>
      <w:r w:rsidR="00B02699" w:rsidRPr="008B4A4C">
        <w:t xml:space="preserve">things like </w:t>
      </w:r>
      <w:r w:rsidR="00CA061B" w:rsidRPr="008B4A4C">
        <w:t xml:space="preserve">                </w:t>
      </w:r>
      <w:r w:rsidR="00871A4E" w:rsidRPr="008B4A4C">
        <w:t>where to live</w:t>
      </w:r>
      <w:r w:rsidR="005048BB" w:rsidRPr="008B4A4C">
        <w:t xml:space="preserve"> and who to live with</w:t>
      </w:r>
    </w:p>
    <w:p w14:paraId="6A500943" w14:textId="788745ED" w:rsidR="00B605EE" w:rsidRPr="008B4A4C" w:rsidRDefault="00423FC9" w:rsidP="00B97524">
      <w:r w:rsidRPr="008B4A4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41FB8703" wp14:editId="56F405C1">
            <wp:simplePos x="0" y="0"/>
            <wp:positionH relativeFrom="column">
              <wp:posOffset>-2286000</wp:posOffset>
            </wp:positionH>
            <wp:positionV relativeFrom="paragraph">
              <wp:posOffset>86360</wp:posOffset>
            </wp:positionV>
            <wp:extent cx="2041525" cy="20415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044C1" w14:textId="657299E8" w:rsidR="0076437A" w:rsidRPr="008B4A4C" w:rsidRDefault="0076437A" w:rsidP="0076437A"/>
    <w:p w14:paraId="22DA6BCB" w14:textId="77777777" w:rsidR="0078003D" w:rsidRPr="008B4A4C" w:rsidRDefault="0078003D" w:rsidP="0078003D"/>
    <w:p w14:paraId="30660FC2" w14:textId="77777777" w:rsidR="00946839" w:rsidRPr="008B4A4C" w:rsidRDefault="00946839" w:rsidP="0078003D"/>
    <w:p w14:paraId="77FE3A5B" w14:textId="77777777" w:rsidR="00423FC9" w:rsidRPr="008B4A4C" w:rsidRDefault="0078003D" w:rsidP="00423FC9">
      <w:pPr>
        <w:pStyle w:val="ListParagraph"/>
        <w:numPr>
          <w:ilvl w:val="0"/>
          <w:numId w:val="4"/>
        </w:numPr>
        <w:ind w:left="360"/>
      </w:pPr>
      <w:r w:rsidRPr="008B4A4C">
        <w:t>have the best life they can</w:t>
      </w:r>
    </w:p>
    <w:p w14:paraId="1F9274A1" w14:textId="77777777" w:rsidR="0099198E" w:rsidRDefault="0099198E" w:rsidP="00423FC9">
      <w:pPr>
        <w:pStyle w:val="ListParagraph"/>
        <w:ind w:left="0"/>
        <w:rPr>
          <w:rFonts w:ascii="national" w:hAnsi="national" w:hint="eastAsia"/>
        </w:rPr>
      </w:pPr>
    </w:p>
    <w:p w14:paraId="370EE22F" w14:textId="6F11A898" w:rsidR="00E1408F" w:rsidRPr="006E5933" w:rsidRDefault="00E1408F" w:rsidP="00423FC9">
      <w:pPr>
        <w:pStyle w:val="ListParagraph"/>
        <w:ind w:left="0"/>
      </w:pPr>
      <w:r w:rsidRPr="006E5933"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56544" behindDoc="0" locked="0" layoutInCell="1" allowOverlap="1" wp14:anchorId="09D1F484" wp14:editId="50377C42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2041525" cy="204152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933">
        <w:t xml:space="preserve">We will give money for work                                that helps disabled people make choices                     </w:t>
      </w:r>
      <w:r w:rsidR="0076061D" w:rsidRPr="006E5933">
        <w:t>about how they live.</w:t>
      </w:r>
    </w:p>
    <w:p w14:paraId="091F77E7" w14:textId="77777777" w:rsidR="002D2C3F" w:rsidRPr="006E5933" w:rsidRDefault="002D2C3F">
      <w:pPr>
        <w:rPr>
          <w:b/>
        </w:rPr>
      </w:pPr>
    </w:p>
    <w:p w14:paraId="5649B1BA" w14:textId="77777777" w:rsidR="00423FC9" w:rsidRPr="006E5933" w:rsidRDefault="00423FC9" w:rsidP="00423FC9">
      <w:r w:rsidRPr="006E5933">
        <w:t xml:space="preserve">This is called </w:t>
      </w:r>
      <w:r w:rsidRPr="006E5933">
        <w:rPr>
          <w:b/>
        </w:rPr>
        <w:t>Independent Living</w:t>
      </w:r>
      <w:r w:rsidRPr="002343BA">
        <w:t>.</w:t>
      </w:r>
    </w:p>
    <w:p w14:paraId="14481C56" w14:textId="77777777" w:rsidR="00423FC9" w:rsidRPr="006E5933" w:rsidRDefault="00423FC9">
      <w:pPr>
        <w:rPr>
          <w:b/>
        </w:rPr>
      </w:pPr>
    </w:p>
    <w:p w14:paraId="3200EC69" w14:textId="4768764E" w:rsidR="00927276" w:rsidRDefault="00423FC9">
      <w:r w:rsidRPr="006E5933">
        <w:t>It</w:t>
      </w:r>
      <w:r w:rsidR="00927276" w:rsidRPr="006E5933">
        <w:t xml:space="preserve"> is what DRILL is about.</w:t>
      </w:r>
    </w:p>
    <w:p w14:paraId="22B9739B" w14:textId="77777777" w:rsidR="00AF2615" w:rsidRDefault="00AF2615"/>
    <w:p w14:paraId="3F94CCD6" w14:textId="55B9241A" w:rsidR="00AF2615" w:rsidRDefault="00B40A4D">
      <w:r w:rsidRPr="00365E64">
        <w:rPr>
          <w:rFonts w:ascii="Helvetica" w:hAnsi="Helvetica" w:cs="Helvetica"/>
          <w:noProof/>
          <w:sz w:val="24"/>
          <w:szCs w:val="24"/>
          <w:highlight w:val="yellow"/>
          <w:lang w:val="en-GB" w:eastAsia="en-GB"/>
        </w:rPr>
        <w:drawing>
          <wp:anchor distT="0" distB="0" distL="114300" distR="114300" simplePos="0" relativeHeight="252156928" behindDoc="0" locked="0" layoutInCell="1" allowOverlap="1" wp14:anchorId="440540C7" wp14:editId="3AAAE2F2">
            <wp:simplePos x="0" y="0"/>
            <wp:positionH relativeFrom="column">
              <wp:posOffset>-2286000</wp:posOffset>
            </wp:positionH>
            <wp:positionV relativeFrom="paragraph">
              <wp:posOffset>187960</wp:posOffset>
            </wp:positionV>
            <wp:extent cx="2032000" cy="2032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0B2D" w14:textId="0EFB31FB" w:rsidR="00AF2615" w:rsidRDefault="00AF2615"/>
    <w:p w14:paraId="406728FF" w14:textId="77777777" w:rsidR="005F7D1E" w:rsidRPr="00365E64" w:rsidRDefault="005F7D1E" w:rsidP="005F7D1E">
      <w:pPr>
        <w:rPr>
          <w:b/>
          <w:sz w:val="44"/>
          <w:szCs w:val="44"/>
          <w:highlight w:val="yellow"/>
        </w:rPr>
      </w:pPr>
    </w:p>
    <w:p w14:paraId="509C8478" w14:textId="77777777" w:rsidR="005F7D1E" w:rsidRPr="005F7D1E" w:rsidRDefault="005F7D1E" w:rsidP="005F7D1E">
      <w:r w:rsidRPr="005F7D1E">
        <w:t>This is the last time people can ask us             for project money in this way.</w:t>
      </w:r>
    </w:p>
    <w:p w14:paraId="1F92D486" w14:textId="77777777" w:rsidR="005F7D1E" w:rsidRPr="005F7D1E" w:rsidRDefault="005F7D1E" w:rsidP="005F7D1E"/>
    <w:p w14:paraId="3451DFD8" w14:textId="4569C7EE" w:rsidR="005F7D1E" w:rsidRDefault="005F7D1E" w:rsidP="005F7D1E">
      <w:r>
        <w:t xml:space="preserve">After this we will </w:t>
      </w:r>
      <w:r w:rsidR="00BB44BA">
        <w:t xml:space="preserve">only </w:t>
      </w:r>
      <w:r>
        <w:t>look at certain projects that disabled people say should happen.</w:t>
      </w:r>
    </w:p>
    <w:p w14:paraId="51AD5C9D" w14:textId="77777777" w:rsidR="00AF2615" w:rsidRDefault="00AF2615"/>
    <w:p w14:paraId="02C6D33F" w14:textId="301EFB56" w:rsidR="00AF2615" w:rsidRDefault="00AF2615"/>
    <w:p w14:paraId="20A2D40E" w14:textId="77777777" w:rsidR="00AF2615" w:rsidRDefault="00AF2615"/>
    <w:p w14:paraId="21ADF176" w14:textId="77777777" w:rsidR="00AF2615" w:rsidRDefault="00AF2615"/>
    <w:p w14:paraId="2914F437" w14:textId="77777777" w:rsidR="00AF2615" w:rsidRDefault="00AF2615"/>
    <w:p w14:paraId="23E9AC3D" w14:textId="77777777" w:rsidR="00AF2615" w:rsidRDefault="00AF2615"/>
    <w:p w14:paraId="568153DC" w14:textId="77777777" w:rsidR="00AF2615" w:rsidRDefault="00AF2615"/>
    <w:p w14:paraId="3A7B0580" w14:textId="77777777" w:rsidR="00AF2615" w:rsidRDefault="00AF2615"/>
    <w:p w14:paraId="1C8ECC87" w14:textId="77777777" w:rsidR="00AF2615" w:rsidRDefault="00AF2615"/>
    <w:p w14:paraId="2D492665" w14:textId="77777777" w:rsidR="00AF2615" w:rsidRDefault="00AF2615"/>
    <w:p w14:paraId="6A52B1E0" w14:textId="77777777" w:rsidR="00AF2615" w:rsidRDefault="00AF2615"/>
    <w:p w14:paraId="017EDFA1" w14:textId="77777777" w:rsidR="00AF2615" w:rsidRDefault="00AF2615"/>
    <w:p w14:paraId="16E969FD" w14:textId="77777777" w:rsidR="00AF2615" w:rsidRDefault="00AF2615"/>
    <w:p w14:paraId="1393C802" w14:textId="77777777" w:rsidR="00AF2615" w:rsidRDefault="00AF2615"/>
    <w:p w14:paraId="276CB7F0" w14:textId="77777777" w:rsidR="00AF2615" w:rsidRDefault="00AF2615"/>
    <w:p w14:paraId="10D94968" w14:textId="77777777" w:rsidR="00AF2615" w:rsidRDefault="00AF2615"/>
    <w:p w14:paraId="7B55E3A0" w14:textId="77777777" w:rsidR="00AF2615" w:rsidRDefault="00AF2615"/>
    <w:p w14:paraId="290A5D8D" w14:textId="77777777" w:rsidR="00AF2615" w:rsidRDefault="00AF2615"/>
    <w:p w14:paraId="0DB3A2F2" w14:textId="77777777" w:rsidR="00AF2615" w:rsidRDefault="00AF2615"/>
    <w:p w14:paraId="3F7EE4A6" w14:textId="77777777" w:rsidR="00AF2615" w:rsidRDefault="00AF2615"/>
    <w:p w14:paraId="021679C4" w14:textId="77777777" w:rsidR="00AF2615" w:rsidRDefault="00AF2615"/>
    <w:p w14:paraId="2B5360A2" w14:textId="77777777" w:rsidR="002F2943" w:rsidRPr="00927276" w:rsidRDefault="002F2943"/>
    <w:p w14:paraId="687A56C7" w14:textId="5DB82400" w:rsidR="00EA5107" w:rsidRDefault="00583486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C4A0271" wp14:editId="2CA0E06F">
                <wp:simplePos x="0" y="0"/>
                <wp:positionH relativeFrom="column">
                  <wp:posOffset>-2171700</wp:posOffset>
                </wp:positionH>
                <wp:positionV relativeFrom="paragraph">
                  <wp:posOffset>-342900</wp:posOffset>
                </wp:positionV>
                <wp:extent cx="6743700" cy="914400"/>
                <wp:effectExtent l="0" t="0" r="1270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9EFA45"/>
                        </a:solidFill>
                        <a:ln w="2540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69039" w14:textId="77777777" w:rsidR="007B60A8" w:rsidRDefault="007B60A8" w:rsidP="0058348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407A8DB" w14:textId="77777777" w:rsidR="007B60A8" w:rsidRPr="001207AC" w:rsidRDefault="007B60A8" w:rsidP="0058348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Part 2</w:t>
                            </w:r>
                            <w:r w:rsidRPr="001207A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What DRILL can give money for</w:t>
                            </w:r>
                          </w:p>
                          <w:p w14:paraId="64E5C4B4" w14:textId="77777777" w:rsidR="007B60A8" w:rsidRDefault="007B60A8" w:rsidP="00583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0271" id="Text Box 178" o:spid="_x0000_s1055" type="#_x0000_t202" style="position:absolute;margin-left:-171pt;margin-top:-27pt;width:531pt;height:1in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" fillcolor="#9efa45" stroked="f" strokeweight="2pt">
                <v:textbox>
                  <w:txbxContent>
                    <w:p w14:paraId="1EF69039" w14:textId="77777777" w:rsidR="007B60A8" w:rsidRDefault="007B60A8" w:rsidP="0058348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407A8DB" w14:textId="77777777" w:rsidR="007B60A8" w:rsidRPr="001207AC" w:rsidRDefault="007B60A8" w:rsidP="0058348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Part 2</w:t>
                      </w:r>
                      <w:r w:rsidRPr="001207AC">
                        <w:rPr>
                          <w:b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What DRILL can give money for</w:t>
                      </w:r>
                    </w:p>
                    <w:p w14:paraId="64E5C4B4" w14:textId="77777777" w:rsidR="007B60A8" w:rsidRDefault="007B60A8" w:rsidP="00583486"/>
                  </w:txbxContent>
                </v:textbox>
              </v:shape>
            </w:pict>
          </mc:Fallback>
        </mc:AlternateContent>
      </w:r>
    </w:p>
    <w:p w14:paraId="385FF9F1" w14:textId="1D705FD1" w:rsidR="00184B6C" w:rsidRDefault="00184B6C"/>
    <w:p w14:paraId="550470BC" w14:textId="77777777" w:rsidR="00184B6C" w:rsidRDefault="00184B6C">
      <w:pPr>
        <w:rPr>
          <w:b/>
          <w:sz w:val="40"/>
          <w:szCs w:val="40"/>
        </w:rPr>
      </w:pPr>
    </w:p>
    <w:p w14:paraId="2665C280" w14:textId="77777777" w:rsidR="00AA0478" w:rsidRDefault="00AA0478"/>
    <w:p w14:paraId="28E3790D" w14:textId="32CEC097" w:rsidR="00F83A4B" w:rsidRDefault="00A07B0A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2208CE" wp14:editId="4DF3D98E">
                <wp:simplePos x="0" y="0"/>
                <wp:positionH relativeFrom="column">
                  <wp:posOffset>-800100</wp:posOffset>
                </wp:positionH>
                <wp:positionV relativeFrom="paragraph">
                  <wp:posOffset>149860</wp:posOffset>
                </wp:positionV>
                <wp:extent cx="5257800" cy="571500"/>
                <wp:effectExtent l="0" t="0" r="2540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C141F" w14:textId="77777777" w:rsidR="007B60A8" w:rsidRPr="00A579BF" w:rsidRDefault="007B60A8" w:rsidP="005B618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579BF">
                              <w:rPr>
                                <w:b/>
                                <w:sz w:val="44"/>
                                <w:szCs w:val="44"/>
                              </w:rPr>
                              <w:t>The main things to know</w:t>
                            </w:r>
                          </w:p>
                          <w:p w14:paraId="525CB204" w14:textId="77777777" w:rsidR="007B60A8" w:rsidRDefault="007B60A8" w:rsidP="005B61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08CE" id="Text Box 6" o:spid="_x0000_s1056" type="#_x0000_t202" style="position:absolute;margin-left:-63pt;margin-top:11.8pt;width:414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" fillcolor="#ef85f7" strokecolor="#88b4d9" strokeweight="2pt">
                <v:textbox>
                  <w:txbxContent>
                    <w:p w14:paraId="28BC141F" w14:textId="77777777" w:rsidR="007B60A8" w:rsidRPr="00A579BF" w:rsidRDefault="007B60A8" w:rsidP="005B6189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A579BF">
                        <w:rPr>
                          <w:b/>
                          <w:sz w:val="44"/>
                          <w:szCs w:val="44"/>
                        </w:rPr>
                        <w:t>The main things to know</w:t>
                      </w:r>
                    </w:p>
                    <w:p w14:paraId="525CB204" w14:textId="77777777" w:rsidR="007B60A8" w:rsidRDefault="007B60A8" w:rsidP="005B6189"/>
                  </w:txbxContent>
                </v:textbox>
              </v:shape>
            </w:pict>
          </mc:Fallback>
        </mc:AlternateContent>
      </w:r>
    </w:p>
    <w:p w14:paraId="39A7A550" w14:textId="77777777" w:rsidR="005B6189" w:rsidRDefault="005B6189" w:rsidP="007633CA">
      <w:pPr>
        <w:rPr>
          <w:b/>
          <w:sz w:val="44"/>
          <w:szCs w:val="44"/>
        </w:rPr>
      </w:pPr>
    </w:p>
    <w:p w14:paraId="6F7DD3BD" w14:textId="42659008" w:rsidR="005B6189" w:rsidRDefault="005B6189" w:rsidP="007633CA">
      <w:pPr>
        <w:rPr>
          <w:b/>
          <w:sz w:val="44"/>
          <w:szCs w:val="44"/>
        </w:rPr>
      </w:pPr>
    </w:p>
    <w:p w14:paraId="4930E628" w14:textId="4D5358B3" w:rsidR="007D41A5" w:rsidRDefault="00F0651C" w:rsidP="00452BF2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59616" behindDoc="0" locked="0" layoutInCell="1" allowOverlap="1" wp14:anchorId="7E43C6AA" wp14:editId="612CBE8E">
            <wp:simplePos x="0" y="0"/>
            <wp:positionH relativeFrom="column">
              <wp:posOffset>-2171700</wp:posOffset>
            </wp:positionH>
            <wp:positionV relativeFrom="paragraph">
              <wp:posOffset>73660</wp:posOffset>
            </wp:positionV>
            <wp:extent cx="1714500" cy="1714500"/>
            <wp:effectExtent l="0" t="0" r="0" b="127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A66F8" w14:textId="77777777" w:rsidR="00CA5A23" w:rsidRDefault="00CA5A23" w:rsidP="00452BF2">
      <w:pPr>
        <w:rPr>
          <w:b/>
        </w:rPr>
      </w:pPr>
    </w:p>
    <w:p w14:paraId="684D1B26" w14:textId="77777777" w:rsidR="00452BF2" w:rsidRPr="00E67A97" w:rsidRDefault="00452BF2" w:rsidP="00452BF2">
      <w:r w:rsidRPr="00E67A97">
        <w:t>We want to give money to projects that:</w:t>
      </w:r>
    </w:p>
    <w:p w14:paraId="71175FBC" w14:textId="77777777" w:rsidR="00452BF2" w:rsidRPr="00E67A97" w:rsidRDefault="00452BF2" w:rsidP="00452BF2"/>
    <w:p w14:paraId="28C0B4D2" w14:textId="55351A5B" w:rsidR="00452BF2" w:rsidRPr="00E67A97" w:rsidRDefault="00452BF2" w:rsidP="005B6189">
      <w:pPr>
        <w:pStyle w:val="ListParagraph"/>
        <w:numPr>
          <w:ilvl w:val="0"/>
          <w:numId w:val="21"/>
        </w:numPr>
        <w:ind w:left="774"/>
      </w:pPr>
      <w:r w:rsidRPr="00E67A97">
        <w:t xml:space="preserve">have new ideas about how to make </w:t>
      </w:r>
      <w:r w:rsidR="008B493B" w:rsidRPr="00E67A97">
        <w:t xml:space="preserve">         </w:t>
      </w:r>
      <w:r w:rsidRPr="00E67A97">
        <w:t xml:space="preserve"> life better for </w:t>
      </w:r>
      <w:r w:rsidR="00F25E4E" w:rsidRPr="00E67A97">
        <w:t xml:space="preserve">disabled people               </w:t>
      </w:r>
    </w:p>
    <w:p w14:paraId="7140FBC9" w14:textId="77777777" w:rsidR="006B0145" w:rsidRPr="009078BC" w:rsidRDefault="006B0145" w:rsidP="006B0145">
      <w:pPr>
        <w:pStyle w:val="ListParagraph"/>
        <w:ind w:left="774"/>
        <w:rPr>
          <w:highlight w:val="lightGray"/>
        </w:rPr>
      </w:pPr>
    </w:p>
    <w:p w14:paraId="03E5AA25" w14:textId="5F424E28" w:rsidR="00452BF2" w:rsidRPr="009078BC" w:rsidRDefault="00452BF2" w:rsidP="005B6189">
      <w:pPr>
        <w:pStyle w:val="ListParagraph"/>
        <w:ind w:left="774"/>
        <w:rPr>
          <w:highlight w:val="lightGray"/>
        </w:rPr>
      </w:pPr>
    </w:p>
    <w:p w14:paraId="1CBCF65B" w14:textId="0DBD2C0D" w:rsidR="003B300D" w:rsidRPr="009078BC" w:rsidRDefault="00F0651C" w:rsidP="005B6189">
      <w:pPr>
        <w:pStyle w:val="ListParagraph"/>
        <w:ind w:left="774"/>
        <w:rPr>
          <w:highlight w:val="lightGray"/>
        </w:rPr>
      </w:pPr>
      <w:r w:rsidRPr="009078BC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64736" behindDoc="0" locked="0" layoutInCell="1" allowOverlap="1" wp14:anchorId="131ECA5C" wp14:editId="62BD8CDA">
            <wp:simplePos x="0" y="0"/>
            <wp:positionH relativeFrom="column">
              <wp:posOffset>-2286000</wp:posOffset>
            </wp:positionH>
            <wp:positionV relativeFrom="paragraph">
              <wp:posOffset>41275</wp:posOffset>
            </wp:positionV>
            <wp:extent cx="1714500" cy="1714500"/>
            <wp:effectExtent l="0" t="0" r="0" b="127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BB48" w14:textId="77777777" w:rsidR="00E6405D" w:rsidRPr="009078BC" w:rsidRDefault="00E6405D" w:rsidP="005B6189">
      <w:pPr>
        <w:pStyle w:val="ListParagraph"/>
        <w:ind w:left="774"/>
        <w:rPr>
          <w:highlight w:val="lightGray"/>
        </w:rPr>
      </w:pPr>
    </w:p>
    <w:p w14:paraId="797471CD" w14:textId="77777777" w:rsidR="00F83A4B" w:rsidRPr="009078BC" w:rsidRDefault="00F83A4B" w:rsidP="005B6189">
      <w:pPr>
        <w:pStyle w:val="ListParagraph"/>
        <w:ind w:left="774"/>
        <w:rPr>
          <w:highlight w:val="lightGray"/>
        </w:rPr>
      </w:pPr>
    </w:p>
    <w:p w14:paraId="033EAB9B" w14:textId="6DF4303F" w:rsidR="00352AA0" w:rsidRPr="00E67A97" w:rsidRDefault="00452BF2" w:rsidP="00BC54AD">
      <w:pPr>
        <w:pStyle w:val="ListParagraph"/>
        <w:numPr>
          <w:ilvl w:val="0"/>
          <w:numId w:val="21"/>
        </w:numPr>
        <w:ind w:left="774"/>
      </w:pPr>
      <w:r w:rsidRPr="00E67A97">
        <w:t>are about disabled people</w:t>
      </w:r>
      <w:r w:rsidR="00295FDF" w:rsidRPr="00E67A97">
        <w:t xml:space="preserve">’s ideas </w:t>
      </w:r>
      <w:r w:rsidR="00E67A97">
        <w:t xml:space="preserve">        </w:t>
      </w:r>
      <w:r w:rsidR="00295FDF" w:rsidRPr="00E67A97">
        <w:t xml:space="preserve">and what they think </w:t>
      </w:r>
      <w:r w:rsidRPr="00E67A97">
        <w:t>is important</w:t>
      </w:r>
    </w:p>
    <w:p w14:paraId="4BEBCD15" w14:textId="77777777" w:rsidR="00E67A97" w:rsidRDefault="00E67A97" w:rsidP="00352AA0">
      <w:pPr>
        <w:rPr>
          <w:highlight w:val="lightGray"/>
        </w:rPr>
      </w:pPr>
    </w:p>
    <w:p w14:paraId="1649FC9A" w14:textId="0193B93D" w:rsidR="00352AA0" w:rsidRPr="009078BC" w:rsidRDefault="00123CF2" w:rsidP="00352AA0">
      <w:pPr>
        <w:rPr>
          <w:highlight w:val="lightGray"/>
        </w:rPr>
      </w:pPr>
      <w:r w:rsidRPr="009078BC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61664" behindDoc="0" locked="0" layoutInCell="1" allowOverlap="1" wp14:anchorId="55401DD7" wp14:editId="1B35FFAD">
            <wp:simplePos x="0" y="0"/>
            <wp:positionH relativeFrom="column">
              <wp:posOffset>-2286000</wp:posOffset>
            </wp:positionH>
            <wp:positionV relativeFrom="paragraph">
              <wp:posOffset>13970</wp:posOffset>
            </wp:positionV>
            <wp:extent cx="2041525" cy="20415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68A1" w14:textId="5A36C0EA" w:rsidR="00352AA0" w:rsidRPr="009078BC" w:rsidRDefault="00352AA0" w:rsidP="00352AA0">
      <w:pPr>
        <w:rPr>
          <w:highlight w:val="lightGray"/>
        </w:rPr>
      </w:pPr>
    </w:p>
    <w:p w14:paraId="50565006" w14:textId="77777777" w:rsidR="00352AA0" w:rsidRPr="00E67A97" w:rsidRDefault="00352AA0" w:rsidP="00352AA0"/>
    <w:p w14:paraId="1A48E29B" w14:textId="77777777" w:rsidR="00E6405D" w:rsidRPr="00E67A97" w:rsidRDefault="00352AA0" w:rsidP="00352AA0">
      <w:pPr>
        <w:pStyle w:val="ListParagraph"/>
        <w:numPr>
          <w:ilvl w:val="0"/>
          <w:numId w:val="21"/>
        </w:numPr>
        <w:ind w:left="774"/>
      </w:pPr>
      <w:r w:rsidRPr="00E67A97">
        <w:t>are about d</w:t>
      </w:r>
      <w:r w:rsidR="00A72DA1" w:rsidRPr="00E67A97">
        <w:t xml:space="preserve">isabled people </w:t>
      </w:r>
      <w:r w:rsidRPr="00E67A97">
        <w:t xml:space="preserve">                     and other people working well together </w:t>
      </w:r>
    </w:p>
    <w:p w14:paraId="792A016A" w14:textId="77777777" w:rsidR="00352AA0" w:rsidRPr="009078BC" w:rsidRDefault="00352AA0" w:rsidP="00352AA0">
      <w:pPr>
        <w:pStyle w:val="ListParagraph"/>
        <w:ind w:left="774"/>
        <w:rPr>
          <w:highlight w:val="lightGray"/>
        </w:rPr>
      </w:pPr>
    </w:p>
    <w:p w14:paraId="5B8526AF" w14:textId="77777777" w:rsidR="00352AA0" w:rsidRPr="009078BC" w:rsidRDefault="00352AA0" w:rsidP="00352AA0">
      <w:pPr>
        <w:pStyle w:val="ListParagraph"/>
        <w:ind w:left="774"/>
        <w:rPr>
          <w:highlight w:val="lightGray"/>
        </w:rPr>
      </w:pPr>
    </w:p>
    <w:p w14:paraId="1E29E610" w14:textId="3F90F956" w:rsidR="00CA5A23" w:rsidRPr="009078BC" w:rsidRDefault="000A0FD4" w:rsidP="00352AA0">
      <w:pPr>
        <w:pStyle w:val="ListParagraph"/>
        <w:ind w:left="774"/>
        <w:rPr>
          <w:highlight w:val="lightGray"/>
        </w:rPr>
      </w:pPr>
      <w:r w:rsidRPr="009078BC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763712" behindDoc="0" locked="0" layoutInCell="1" allowOverlap="1" wp14:anchorId="1390DF2F" wp14:editId="5A650ED4">
            <wp:simplePos x="0" y="0"/>
            <wp:positionH relativeFrom="column">
              <wp:posOffset>-2171700</wp:posOffset>
            </wp:positionH>
            <wp:positionV relativeFrom="paragraph">
              <wp:posOffset>100965</wp:posOffset>
            </wp:positionV>
            <wp:extent cx="1714500" cy="1714500"/>
            <wp:effectExtent l="0" t="0" r="0" b="1270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57052" w14:textId="12DCE6DA" w:rsidR="00F83A4B" w:rsidRPr="000A0FD4" w:rsidRDefault="00F83A4B" w:rsidP="00352AA0">
      <w:pPr>
        <w:pStyle w:val="ListParagraph"/>
        <w:ind w:left="774"/>
      </w:pPr>
    </w:p>
    <w:p w14:paraId="33F2DF3E" w14:textId="1FF77D5A" w:rsidR="002C7A2C" w:rsidRPr="000A0FD4" w:rsidRDefault="002C7A2C" w:rsidP="005B6189">
      <w:pPr>
        <w:pStyle w:val="ListParagraph"/>
        <w:numPr>
          <w:ilvl w:val="0"/>
          <w:numId w:val="21"/>
        </w:numPr>
        <w:ind w:left="774"/>
      </w:pPr>
      <w:r w:rsidRPr="000A0FD4">
        <w:t xml:space="preserve">find out </w:t>
      </w:r>
      <w:r w:rsidR="00FB03EF" w:rsidRPr="000A0FD4">
        <w:t xml:space="preserve">really </w:t>
      </w:r>
      <w:r w:rsidRPr="000A0FD4">
        <w:t xml:space="preserve">good information                    that people </w:t>
      </w:r>
      <w:r w:rsidR="00F83A4B" w:rsidRPr="000A0FD4">
        <w:t>can trust</w:t>
      </w:r>
      <w:r w:rsidR="00B13180" w:rsidRPr="000A0FD4">
        <w:t xml:space="preserve"> </w:t>
      </w:r>
      <w:r w:rsidR="004F72A5" w:rsidRPr="000A0FD4">
        <w:t>and</w:t>
      </w:r>
      <w:r w:rsidR="00B13180" w:rsidRPr="000A0FD4">
        <w:t xml:space="preserve"> use</w:t>
      </w:r>
      <w:r w:rsidR="00F83A4B" w:rsidRPr="000A0FD4">
        <w:t xml:space="preserve">                       </w:t>
      </w:r>
      <w:r w:rsidRPr="000A0FD4">
        <w:t xml:space="preserve"> to make good decisions</w:t>
      </w:r>
    </w:p>
    <w:p w14:paraId="5130005D" w14:textId="77777777" w:rsidR="000A0FD4" w:rsidRDefault="000A0FD4" w:rsidP="00CA5A23"/>
    <w:p w14:paraId="347BB056" w14:textId="77777777" w:rsidR="00CA5A23" w:rsidRPr="00452BF2" w:rsidRDefault="00CA5A23" w:rsidP="00CA5A23">
      <w:r w:rsidRPr="00452BF2">
        <w:lastRenderedPageBreak/>
        <w:t>We want to give money to projects that:</w:t>
      </w:r>
    </w:p>
    <w:p w14:paraId="0828B52D" w14:textId="3EFBD70C" w:rsidR="00F83A4B" w:rsidRDefault="00475FC0" w:rsidP="005B6189">
      <w:pPr>
        <w:pStyle w:val="ListParagraph"/>
        <w:ind w:left="774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9520" behindDoc="0" locked="0" layoutInCell="1" allowOverlap="1" wp14:anchorId="1015134B" wp14:editId="7ECD47B3">
            <wp:simplePos x="0" y="0"/>
            <wp:positionH relativeFrom="column">
              <wp:posOffset>-2286000</wp:posOffset>
            </wp:positionH>
            <wp:positionV relativeFrom="paragraph">
              <wp:posOffset>223520</wp:posOffset>
            </wp:positionV>
            <wp:extent cx="2032000" cy="2032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B4256" w14:textId="7629A9F2" w:rsidR="00452BF2" w:rsidRPr="000A0FD4" w:rsidRDefault="004D74DD" w:rsidP="005B6189">
      <w:pPr>
        <w:pStyle w:val="ListParagraph"/>
        <w:numPr>
          <w:ilvl w:val="0"/>
          <w:numId w:val="21"/>
        </w:numPr>
        <w:ind w:left="774"/>
      </w:pPr>
      <w:r w:rsidRPr="000A0FD4">
        <w:t xml:space="preserve">solve problems and </w:t>
      </w:r>
      <w:r w:rsidR="00452BF2" w:rsidRPr="000A0FD4">
        <w:t xml:space="preserve">help really </w:t>
      </w:r>
      <w:r w:rsidRPr="000A0FD4">
        <w:t xml:space="preserve">        </w:t>
      </w:r>
      <w:r w:rsidR="00452BF2" w:rsidRPr="000A0FD4">
        <w:t>change things</w:t>
      </w:r>
      <w:r w:rsidR="00D27250" w:rsidRPr="000A0FD4">
        <w:t xml:space="preserve"> </w:t>
      </w:r>
      <w:r w:rsidR="002631A2" w:rsidRPr="000A0FD4">
        <w:t xml:space="preserve">now and </w:t>
      </w:r>
      <w:r w:rsidR="003343CE" w:rsidRPr="000A0FD4">
        <w:t xml:space="preserve">in </w:t>
      </w:r>
      <w:r w:rsidR="00D27250" w:rsidRPr="000A0FD4">
        <w:t>the future</w:t>
      </w:r>
    </w:p>
    <w:p w14:paraId="56EC9F8D" w14:textId="77777777" w:rsidR="00452BF2" w:rsidRDefault="00452BF2" w:rsidP="005B6189">
      <w:pPr>
        <w:pStyle w:val="ListParagraph"/>
        <w:ind w:left="774"/>
      </w:pPr>
    </w:p>
    <w:p w14:paraId="4EB1DAE9" w14:textId="77777777" w:rsidR="00167515" w:rsidRDefault="00167515" w:rsidP="005B6189">
      <w:pPr>
        <w:pStyle w:val="ListParagraph"/>
        <w:ind w:left="774"/>
      </w:pPr>
    </w:p>
    <w:p w14:paraId="1827EBB2" w14:textId="7E132192" w:rsidR="00167515" w:rsidRDefault="00167515" w:rsidP="005B6189">
      <w:pPr>
        <w:pStyle w:val="ListParagraph"/>
        <w:ind w:left="774"/>
      </w:pPr>
    </w:p>
    <w:p w14:paraId="4E89D757" w14:textId="77777777" w:rsidR="00167515" w:rsidRDefault="00167515" w:rsidP="00167515"/>
    <w:p w14:paraId="6BCA9DEF" w14:textId="540B654C" w:rsidR="00475FC0" w:rsidRPr="003D4D1B" w:rsidRDefault="00475FC0" w:rsidP="00475FC0">
      <w:pPr>
        <w:pStyle w:val="ListParagraph"/>
        <w:numPr>
          <w:ilvl w:val="0"/>
          <w:numId w:val="21"/>
        </w:numPr>
        <w:ind w:left="774"/>
      </w:pPr>
      <w:r w:rsidRPr="003D4D1B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65760" behindDoc="0" locked="0" layoutInCell="1" allowOverlap="1" wp14:anchorId="11ECAF82" wp14:editId="6FA8F399">
            <wp:simplePos x="0" y="0"/>
            <wp:positionH relativeFrom="column">
              <wp:posOffset>-2400300</wp:posOffset>
            </wp:positionH>
            <wp:positionV relativeFrom="paragraph">
              <wp:posOffset>539115</wp:posOffset>
            </wp:positionV>
            <wp:extent cx="2041525" cy="20415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D1B">
        <w:t>think about what different groups              of disabled people need</w:t>
      </w:r>
      <w:r w:rsidR="000A0FD4" w:rsidRPr="003D4D1B">
        <w:t xml:space="preserve"> and what</w:t>
      </w:r>
      <w:r w:rsidR="009279EB">
        <w:t xml:space="preserve">         </w:t>
      </w:r>
      <w:r w:rsidR="000A0FD4" w:rsidRPr="003D4D1B">
        <w:t xml:space="preserve"> life</w:t>
      </w:r>
      <w:r w:rsidR="009279EB">
        <w:t xml:space="preserve"> </w:t>
      </w:r>
      <w:r w:rsidR="000A0FD4" w:rsidRPr="003D4D1B">
        <w:t>is like for them</w:t>
      </w:r>
    </w:p>
    <w:p w14:paraId="2D0E7D9F" w14:textId="77777777" w:rsidR="00475FC0" w:rsidRDefault="00475FC0" w:rsidP="00475FC0"/>
    <w:p w14:paraId="7FA74630" w14:textId="77777777" w:rsidR="00475FC0" w:rsidRDefault="00475FC0" w:rsidP="00475FC0"/>
    <w:p w14:paraId="4F3CA423" w14:textId="77777777" w:rsidR="00475FC0" w:rsidRDefault="00475FC0" w:rsidP="00475FC0"/>
    <w:p w14:paraId="19170FFB" w14:textId="5D0D8C42" w:rsidR="00167515" w:rsidRDefault="00167515" w:rsidP="00167515">
      <w:pPr>
        <w:pStyle w:val="ListParagraph"/>
        <w:numPr>
          <w:ilvl w:val="0"/>
          <w:numId w:val="21"/>
        </w:numPr>
        <w:ind w:left="774"/>
      </w:pPr>
      <w:r>
        <w:t>are done in a good way                           and are fair for everyone</w:t>
      </w:r>
    </w:p>
    <w:p w14:paraId="24CCCED3" w14:textId="75D25060" w:rsidR="00295FDF" w:rsidRDefault="00295FDF" w:rsidP="005B6189">
      <w:pPr>
        <w:pStyle w:val="ListParagraph"/>
        <w:ind w:left="774"/>
      </w:pPr>
    </w:p>
    <w:p w14:paraId="602748CC" w14:textId="20627208" w:rsidR="00276858" w:rsidRDefault="00475FC0" w:rsidP="005B6189">
      <w:pPr>
        <w:pStyle w:val="ListParagraph"/>
        <w:ind w:left="774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66784" behindDoc="0" locked="0" layoutInCell="1" allowOverlap="1" wp14:anchorId="21891BF7" wp14:editId="7BBD59D2">
            <wp:simplePos x="0" y="0"/>
            <wp:positionH relativeFrom="column">
              <wp:posOffset>-2286000</wp:posOffset>
            </wp:positionH>
            <wp:positionV relativeFrom="paragraph">
              <wp:posOffset>57785</wp:posOffset>
            </wp:positionV>
            <wp:extent cx="2041525" cy="20415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09346" w14:textId="77777777" w:rsidR="00F83A4B" w:rsidRDefault="00F83A4B" w:rsidP="005B6189">
      <w:pPr>
        <w:pStyle w:val="ListParagraph"/>
        <w:ind w:left="774"/>
      </w:pPr>
    </w:p>
    <w:p w14:paraId="22BEC41D" w14:textId="77777777" w:rsidR="00276858" w:rsidRDefault="00276858" w:rsidP="005B6189">
      <w:pPr>
        <w:pStyle w:val="ListParagraph"/>
        <w:ind w:left="774"/>
      </w:pPr>
    </w:p>
    <w:p w14:paraId="0B7664A8" w14:textId="77777777" w:rsidR="00452BF2" w:rsidRPr="002E21CF" w:rsidRDefault="00452BF2" w:rsidP="005B6189">
      <w:pPr>
        <w:pStyle w:val="ListParagraph"/>
        <w:numPr>
          <w:ilvl w:val="0"/>
          <w:numId w:val="21"/>
        </w:numPr>
        <w:ind w:left="774"/>
      </w:pPr>
      <w:r w:rsidRPr="002E21CF">
        <w:t>help people learn</w:t>
      </w:r>
      <w:r w:rsidR="00A65846" w:rsidRPr="002E21CF">
        <w:t xml:space="preserve"> from each other        </w:t>
      </w:r>
      <w:r w:rsidRPr="002E21CF">
        <w:t xml:space="preserve"> and do well</w:t>
      </w:r>
    </w:p>
    <w:p w14:paraId="58002585" w14:textId="77777777" w:rsidR="005B6189" w:rsidRDefault="005B6189" w:rsidP="005B6189"/>
    <w:p w14:paraId="18AC4AC4" w14:textId="77777777" w:rsidR="00F83A4B" w:rsidRDefault="00F83A4B" w:rsidP="005B6189"/>
    <w:p w14:paraId="24BD06D0" w14:textId="2001D711" w:rsidR="00F83A4B" w:rsidRDefault="00F83A4B" w:rsidP="005B6189"/>
    <w:p w14:paraId="02BB2997" w14:textId="461D3B5A" w:rsidR="00452BF2" w:rsidRDefault="00304A4D" w:rsidP="00452BF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68832" behindDoc="0" locked="0" layoutInCell="1" allowOverlap="1" wp14:anchorId="11F17943" wp14:editId="6A7AD8CA">
            <wp:simplePos x="0" y="0"/>
            <wp:positionH relativeFrom="column">
              <wp:posOffset>-2286000</wp:posOffset>
            </wp:positionH>
            <wp:positionV relativeFrom="paragraph">
              <wp:posOffset>25400</wp:posOffset>
            </wp:positionV>
            <wp:extent cx="1828800" cy="18288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3908" w14:textId="4DF4DF09" w:rsidR="00452BF2" w:rsidRDefault="00452BF2" w:rsidP="00452BF2"/>
    <w:p w14:paraId="1E93C413" w14:textId="77777777" w:rsidR="00F83A4B" w:rsidRDefault="00F83A4B" w:rsidP="00452BF2"/>
    <w:p w14:paraId="25D5C10E" w14:textId="77777777" w:rsidR="00452BF2" w:rsidRPr="002E21CF" w:rsidRDefault="00452BF2" w:rsidP="00E26218">
      <w:pPr>
        <w:pStyle w:val="ListParagraph"/>
        <w:numPr>
          <w:ilvl w:val="0"/>
          <w:numId w:val="21"/>
        </w:numPr>
        <w:ind w:left="774"/>
      </w:pPr>
      <w:r w:rsidRPr="002E21CF">
        <w:t>use money in the best way</w:t>
      </w:r>
    </w:p>
    <w:p w14:paraId="145BF9C0" w14:textId="77777777" w:rsidR="00452BF2" w:rsidRDefault="00452BF2" w:rsidP="007633CA"/>
    <w:p w14:paraId="25DCE061" w14:textId="77777777" w:rsidR="00F06D3A" w:rsidRDefault="00F06D3A" w:rsidP="007633CA"/>
    <w:p w14:paraId="0A997F23" w14:textId="77777777" w:rsidR="00651169" w:rsidRDefault="00651169" w:rsidP="007633CA"/>
    <w:p w14:paraId="3DAF1976" w14:textId="77777777" w:rsidR="00651169" w:rsidRDefault="00651169" w:rsidP="007633CA"/>
    <w:p w14:paraId="0170A31B" w14:textId="77777777" w:rsidR="00651169" w:rsidRDefault="00651169" w:rsidP="007633CA"/>
    <w:p w14:paraId="592DF11D" w14:textId="77777777" w:rsidR="00651169" w:rsidRDefault="00651169" w:rsidP="007633CA"/>
    <w:p w14:paraId="5287C91D" w14:textId="77777777" w:rsidR="00651169" w:rsidRDefault="00651169" w:rsidP="007633CA"/>
    <w:p w14:paraId="6B760201" w14:textId="3AC64DCF" w:rsidR="004D77C7" w:rsidRDefault="00ED1C16" w:rsidP="007633CA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092B14" wp14:editId="64A3DDF5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5257800" cy="571500"/>
                <wp:effectExtent l="0" t="0" r="254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98BE4" w14:textId="77777777" w:rsidR="007B60A8" w:rsidRDefault="007B60A8" w:rsidP="00A87186">
                            <w:pPr>
                              <w:tabs>
                                <w:tab w:val="left" w:pos="4395"/>
                              </w:tabs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Rules for DRILL projects</w:t>
                            </w:r>
                          </w:p>
                          <w:p w14:paraId="68C8A1F0" w14:textId="77777777" w:rsidR="007B60A8" w:rsidRDefault="007B60A8" w:rsidP="00A87186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92B14" id="Text Box 5" o:spid="_x0000_s1057" type="#_x0000_t202" style="position:absolute;margin-left:-54pt;margin-top:-9pt;width:414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" fillcolor="#ef85f7" strokecolor="#88b4d9" strokeweight="2pt">
                <v:textbox>
                  <w:txbxContent>
                    <w:p w14:paraId="65898BE4" w14:textId="77777777" w:rsidR="007B60A8" w:rsidRDefault="007B60A8" w:rsidP="00A87186">
                      <w:pPr>
                        <w:tabs>
                          <w:tab w:val="left" w:pos="4395"/>
                        </w:tabs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Rules for DRILL projects</w:t>
                      </w:r>
                    </w:p>
                    <w:p w14:paraId="68C8A1F0" w14:textId="77777777" w:rsidR="007B60A8" w:rsidRDefault="007B60A8" w:rsidP="00A87186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4D1A03A0" w14:textId="1D5E03D9" w:rsidR="00CA6C2A" w:rsidRDefault="00CA6C2A" w:rsidP="007633CA">
      <w:pPr>
        <w:rPr>
          <w:b/>
          <w:sz w:val="44"/>
          <w:szCs w:val="44"/>
        </w:rPr>
      </w:pPr>
    </w:p>
    <w:p w14:paraId="7A09E963" w14:textId="77777777" w:rsidR="006A5AFD" w:rsidRDefault="006A5AFD" w:rsidP="007633CA">
      <w:pPr>
        <w:rPr>
          <w:b/>
          <w:sz w:val="44"/>
          <w:szCs w:val="44"/>
        </w:rPr>
      </w:pPr>
    </w:p>
    <w:p w14:paraId="694B7A1E" w14:textId="77777777" w:rsidR="003B300D" w:rsidRPr="00CA6C2A" w:rsidRDefault="00516699" w:rsidP="007633CA">
      <w:pPr>
        <w:rPr>
          <w:b/>
          <w:sz w:val="40"/>
          <w:szCs w:val="40"/>
        </w:rPr>
      </w:pPr>
      <w:r>
        <w:rPr>
          <w:b/>
          <w:sz w:val="40"/>
          <w:szCs w:val="40"/>
        </w:rPr>
        <w:t>What sort of p</w:t>
      </w:r>
      <w:r w:rsidR="00FD3F4C">
        <w:rPr>
          <w:b/>
          <w:sz w:val="40"/>
          <w:szCs w:val="40"/>
        </w:rPr>
        <w:t>rojects</w:t>
      </w:r>
      <w:r w:rsidR="003B300D" w:rsidRPr="00CA6C2A">
        <w:rPr>
          <w:b/>
          <w:sz w:val="40"/>
          <w:szCs w:val="40"/>
        </w:rPr>
        <w:t xml:space="preserve"> </w:t>
      </w:r>
      <w:r w:rsidR="00AC4B56">
        <w:rPr>
          <w:b/>
          <w:sz w:val="40"/>
          <w:szCs w:val="40"/>
        </w:rPr>
        <w:t xml:space="preserve">we </w:t>
      </w:r>
      <w:r w:rsidR="00FD3F4C">
        <w:rPr>
          <w:b/>
          <w:sz w:val="40"/>
          <w:szCs w:val="40"/>
        </w:rPr>
        <w:t xml:space="preserve">can </w:t>
      </w:r>
      <w:r w:rsidR="00AC4B56">
        <w:rPr>
          <w:b/>
          <w:sz w:val="40"/>
          <w:szCs w:val="40"/>
        </w:rPr>
        <w:t>give</w:t>
      </w:r>
      <w:r w:rsidR="00B50E77">
        <w:rPr>
          <w:b/>
          <w:sz w:val="40"/>
          <w:szCs w:val="40"/>
        </w:rPr>
        <w:t xml:space="preserve">         </w:t>
      </w:r>
      <w:r w:rsidR="00FD3F4C">
        <w:rPr>
          <w:b/>
          <w:sz w:val="40"/>
          <w:szCs w:val="40"/>
        </w:rPr>
        <w:t xml:space="preserve"> money for</w:t>
      </w:r>
    </w:p>
    <w:p w14:paraId="0F98B42F" w14:textId="22A1910E" w:rsidR="003B300D" w:rsidRDefault="00666DCE" w:rsidP="007633CA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53BB0CD1" wp14:editId="7BAFBF2E">
            <wp:simplePos x="0" y="0"/>
            <wp:positionH relativeFrom="column">
              <wp:posOffset>-2171700</wp:posOffset>
            </wp:positionH>
            <wp:positionV relativeFrom="paragraph">
              <wp:posOffset>134620</wp:posOffset>
            </wp:positionV>
            <wp:extent cx="1943100" cy="1943100"/>
            <wp:effectExtent l="0" t="0" r="0" b="1270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1609" w14:textId="40BCB611" w:rsidR="003B300D" w:rsidRDefault="003B300D" w:rsidP="007633CA"/>
    <w:p w14:paraId="256B427E" w14:textId="2692981E" w:rsidR="007633CA" w:rsidRPr="00662A55" w:rsidRDefault="007633CA" w:rsidP="007633CA">
      <w:r w:rsidRPr="00662A55">
        <w:t xml:space="preserve">There are </w:t>
      </w:r>
      <w:r w:rsidRPr="00662A55">
        <w:rPr>
          <w:b/>
        </w:rPr>
        <w:t xml:space="preserve">2 </w:t>
      </w:r>
      <w:r w:rsidRPr="00662A55">
        <w:t xml:space="preserve">types of projects </w:t>
      </w:r>
      <w:r w:rsidR="00FB1F33" w:rsidRPr="00662A55">
        <w:t xml:space="preserve">we can give </w:t>
      </w:r>
      <w:r w:rsidR="000A3AAB" w:rsidRPr="00662A55">
        <w:t xml:space="preserve">        </w:t>
      </w:r>
      <w:r w:rsidR="00FB1F33" w:rsidRPr="00662A55">
        <w:t xml:space="preserve"> </w:t>
      </w:r>
      <w:r w:rsidRPr="00662A55">
        <w:t>money for:</w:t>
      </w:r>
    </w:p>
    <w:p w14:paraId="1EE2B2EB" w14:textId="77777777" w:rsidR="007633CA" w:rsidRPr="00662A55" w:rsidRDefault="007633CA" w:rsidP="007633CA"/>
    <w:p w14:paraId="79F69E5C" w14:textId="77777777" w:rsidR="00B50E77" w:rsidRPr="00662A55" w:rsidRDefault="00B50E77" w:rsidP="007633CA"/>
    <w:p w14:paraId="05262A15" w14:textId="0CFAFE1A" w:rsidR="007633CA" w:rsidRPr="00662A55" w:rsidRDefault="00B50E77" w:rsidP="00796BF9">
      <w:pPr>
        <w:pStyle w:val="ListParagraph"/>
        <w:numPr>
          <w:ilvl w:val="0"/>
          <w:numId w:val="8"/>
        </w:numPr>
        <w:rPr>
          <w:b/>
        </w:rPr>
      </w:pPr>
      <w:r w:rsidRPr="00662A55">
        <w:rPr>
          <w:b/>
        </w:rPr>
        <w:t xml:space="preserve">Research. </w:t>
      </w:r>
      <w:r w:rsidR="00796BF9" w:rsidRPr="00662A55">
        <w:t xml:space="preserve">This is finding out more </w:t>
      </w:r>
      <w:r w:rsidRPr="00662A55">
        <w:t xml:space="preserve">         </w:t>
      </w:r>
      <w:r w:rsidR="007633CA" w:rsidRPr="00662A55">
        <w:t>about something</w:t>
      </w:r>
      <w:r w:rsidR="007633CA" w:rsidRPr="00662A55">
        <w:rPr>
          <w:b/>
        </w:rPr>
        <w:t xml:space="preserve"> </w:t>
      </w:r>
    </w:p>
    <w:p w14:paraId="24292872" w14:textId="007CD639" w:rsidR="007633CA" w:rsidRPr="00662A55" w:rsidRDefault="007633CA" w:rsidP="007633CA">
      <w:pPr>
        <w:pStyle w:val="ListParagraph"/>
        <w:rPr>
          <w:b/>
        </w:rPr>
      </w:pPr>
    </w:p>
    <w:p w14:paraId="5A015576" w14:textId="5032F66A" w:rsidR="00796BF9" w:rsidRPr="00662A55" w:rsidRDefault="00197342" w:rsidP="007633CA">
      <w:pPr>
        <w:pStyle w:val="ListParagraph"/>
        <w:rPr>
          <w:b/>
        </w:rPr>
      </w:pPr>
      <w:r w:rsidRPr="00662A55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0096" behindDoc="0" locked="0" layoutInCell="1" allowOverlap="1" wp14:anchorId="511CA9B6" wp14:editId="4E2412B4">
            <wp:simplePos x="0" y="0"/>
            <wp:positionH relativeFrom="column">
              <wp:posOffset>-2286000</wp:posOffset>
            </wp:positionH>
            <wp:positionV relativeFrom="paragraph">
              <wp:posOffset>89535</wp:posOffset>
            </wp:positionV>
            <wp:extent cx="2041525" cy="204152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649E" w14:textId="77777777" w:rsidR="009A688D" w:rsidRPr="00662A55" w:rsidRDefault="009A688D" w:rsidP="007633CA">
      <w:pPr>
        <w:pStyle w:val="ListParagraph"/>
        <w:rPr>
          <w:b/>
        </w:rPr>
      </w:pPr>
    </w:p>
    <w:p w14:paraId="0E789F39" w14:textId="77777777" w:rsidR="00B50E77" w:rsidRPr="00662A55" w:rsidRDefault="00B50E77" w:rsidP="007633CA">
      <w:pPr>
        <w:pStyle w:val="ListParagraph"/>
        <w:rPr>
          <w:b/>
        </w:rPr>
      </w:pPr>
    </w:p>
    <w:p w14:paraId="44810C6C" w14:textId="77777777" w:rsidR="00B50E77" w:rsidRPr="00662A55" w:rsidRDefault="009A688D" w:rsidP="00F06D3A">
      <w:pPr>
        <w:pStyle w:val="ListParagraph"/>
        <w:numPr>
          <w:ilvl w:val="0"/>
          <w:numId w:val="8"/>
        </w:numPr>
        <w:rPr>
          <w:b/>
        </w:rPr>
      </w:pPr>
      <w:r w:rsidRPr="00662A55">
        <w:rPr>
          <w:b/>
        </w:rPr>
        <w:t xml:space="preserve">Pilot projects. </w:t>
      </w:r>
      <w:r w:rsidRPr="00662A55">
        <w:t>This is t</w:t>
      </w:r>
      <w:r w:rsidR="007633CA" w:rsidRPr="00662A55">
        <w:t>esting something out to see</w:t>
      </w:r>
      <w:r w:rsidR="00796BF9" w:rsidRPr="00662A55">
        <w:t xml:space="preserve"> how it works</w:t>
      </w:r>
    </w:p>
    <w:p w14:paraId="25C674B7" w14:textId="77777777" w:rsidR="00B50E77" w:rsidRDefault="00B50E77" w:rsidP="00B50E77">
      <w:pPr>
        <w:pStyle w:val="ListParagraph"/>
        <w:ind w:left="360"/>
        <w:rPr>
          <w:b/>
        </w:rPr>
      </w:pPr>
    </w:p>
    <w:p w14:paraId="49786899" w14:textId="77777777" w:rsidR="00B50E77" w:rsidRDefault="00B50E77" w:rsidP="00B50E77">
      <w:pPr>
        <w:pStyle w:val="ListParagraph"/>
        <w:ind w:left="360"/>
        <w:rPr>
          <w:b/>
        </w:rPr>
      </w:pPr>
    </w:p>
    <w:p w14:paraId="2A210707" w14:textId="77777777" w:rsidR="001148FC" w:rsidRDefault="001148FC" w:rsidP="00B50E77">
      <w:pPr>
        <w:pStyle w:val="ListParagraph"/>
        <w:ind w:left="360"/>
        <w:rPr>
          <w:b/>
        </w:rPr>
      </w:pPr>
    </w:p>
    <w:p w14:paraId="2B518070" w14:textId="0C7F9BEE" w:rsidR="00F73824" w:rsidRDefault="00F73824" w:rsidP="00B50E77">
      <w:pPr>
        <w:pStyle w:val="ListParagraph"/>
        <w:ind w:left="360"/>
        <w:rPr>
          <w:b/>
        </w:rPr>
      </w:pPr>
    </w:p>
    <w:p w14:paraId="6AC5782B" w14:textId="168DBFBF" w:rsidR="005A51C0" w:rsidRDefault="00197342" w:rsidP="00B50E77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0304" behindDoc="0" locked="0" layoutInCell="1" allowOverlap="1" wp14:anchorId="329B56B9" wp14:editId="5701C466">
            <wp:simplePos x="0" y="0"/>
            <wp:positionH relativeFrom="column">
              <wp:posOffset>-2400300</wp:posOffset>
            </wp:positionH>
            <wp:positionV relativeFrom="paragraph">
              <wp:posOffset>43815</wp:posOffset>
            </wp:positionV>
            <wp:extent cx="2032000" cy="203200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92687" w14:textId="2EC30EAA" w:rsidR="00C60AB5" w:rsidRPr="00300FF9" w:rsidRDefault="005A51C0" w:rsidP="00C60AB5">
      <w:pPr>
        <w:pStyle w:val="ListParagraph"/>
        <w:ind w:left="360"/>
        <w:rPr>
          <w:b/>
        </w:rPr>
      </w:pPr>
      <w:r w:rsidRPr="00300FF9">
        <w:rPr>
          <w:b/>
        </w:rPr>
        <w:t>We would</w:t>
      </w:r>
      <w:r w:rsidR="00285CB8" w:rsidRPr="00300FF9">
        <w:rPr>
          <w:b/>
        </w:rPr>
        <w:t xml:space="preserve"> most</w:t>
      </w:r>
      <w:r w:rsidRPr="00300FF9">
        <w:rPr>
          <w:b/>
        </w:rPr>
        <w:t xml:space="preserve"> like to give money</w:t>
      </w:r>
      <w:r w:rsidR="00285CB8" w:rsidRPr="00300FF9">
        <w:rPr>
          <w:b/>
        </w:rPr>
        <w:t xml:space="preserve">           </w:t>
      </w:r>
      <w:r w:rsidRPr="00300FF9">
        <w:rPr>
          <w:b/>
        </w:rPr>
        <w:t xml:space="preserve"> to</w:t>
      </w:r>
      <w:r w:rsidR="001148FC" w:rsidRPr="00300FF9">
        <w:rPr>
          <w:b/>
        </w:rPr>
        <w:t xml:space="preserve"> </w:t>
      </w:r>
      <w:r w:rsidRPr="00300FF9">
        <w:rPr>
          <w:b/>
        </w:rPr>
        <w:t>pilot projects</w:t>
      </w:r>
      <w:r w:rsidR="00C60AB5" w:rsidRPr="00300FF9">
        <w:rPr>
          <w:b/>
        </w:rPr>
        <w:t>.</w:t>
      </w:r>
    </w:p>
    <w:p w14:paraId="532C383C" w14:textId="77777777" w:rsidR="005A51C0" w:rsidRPr="00300FF9" w:rsidRDefault="005A51C0" w:rsidP="00B50E77">
      <w:pPr>
        <w:pStyle w:val="ListParagraph"/>
        <w:ind w:left="360"/>
        <w:rPr>
          <w:b/>
        </w:rPr>
      </w:pPr>
    </w:p>
    <w:p w14:paraId="699B8291" w14:textId="18040BFB" w:rsidR="005A51C0" w:rsidRDefault="005A51C0" w:rsidP="00B50E77">
      <w:pPr>
        <w:pStyle w:val="ListParagraph"/>
        <w:ind w:left="360"/>
        <w:rPr>
          <w:b/>
        </w:rPr>
      </w:pPr>
      <w:r w:rsidRPr="00300FF9">
        <w:rPr>
          <w:b/>
        </w:rPr>
        <w:t>But we will look at good research projects too.</w:t>
      </w:r>
    </w:p>
    <w:p w14:paraId="70B90DC5" w14:textId="77777777" w:rsidR="00452BF2" w:rsidRDefault="00452BF2" w:rsidP="007633CA"/>
    <w:p w14:paraId="06522A8B" w14:textId="186B7618" w:rsidR="002E7D38" w:rsidRDefault="002E7D38" w:rsidP="007633CA"/>
    <w:p w14:paraId="1936C03C" w14:textId="77777777" w:rsidR="002031AB" w:rsidRDefault="002031AB" w:rsidP="007633CA"/>
    <w:p w14:paraId="647977F0" w14:textId="6D9E35E1" w:rsidR="00F73824" w:rsidRDefault="005A51C0" w:rsidP="007633CA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F6A7CBB" wp14:editId="6985FDA9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4457700" cy="800100"/>
                <wp:effectExtent l="0" t="0" r="38100" b="381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800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48F7" w14:textId="04D6DE5A" w:rsidR="007B60A8" w:rsidRPr="00A86AD6" w:rsidRDefault="007B60A8" w:rsidP="00A86AD6">
                            <w:pPr>
                              <w:rPr>
                                <w:b/>
                              </w:rPr>
                            </w:pPr>
                            <w:r w:rsidRPr="00300FF9">
                              <w:rPr>
                                <w:b/>
                              </w:rPr>
                              <w:t>There is more information about research and pilot projects on the next pages.</w:t>
                            </w:r>
                          </w:p>
                          <w:p w14:paraId="4754F7EF" w14:textId="77777777" w:rsidR="007B60A8" w:rsidRPr="006A5AFD" w:rsidRDefault="007B60A8" w:rsidP="00A86AD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1B85B40" w14:textId="77777777" w:rsidR="007B60A8" w:rsidRPr="006A5AFD" w:rsidRDefault="007B60A8" w:rsidP="00A86AD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7CBB" id="Text Box 142" o:spid="_x0000_s1058" type="#_x0000_t202" style="position:absolute;margin-left:0;margin-top:1.05pt;width:351pt;height:6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" filled="f" strokecolor="black [3213]" strokeweight="2pt">
                <v:textbox>
                  <w:txbxContent>
                    <w:p w14:paraId="3F2D48F7" w14:textId="04D6DE5A" w:rsidR="007B60A8" w:rsidRPr="00A86AD6" w:rsidRDefault="007B60A8" w:rsidP="00A86AD6">
                      <w:pPr>
                        <w:rPr>
                          <w:b/>
                        </w:rPr>
                      </w:pPr>
                      <w:r w:rsidRPr="00300FF9">
                        <w:rPr>
                          <w:b/>
                        </w:rPr>
                        <w:t>There is more information about research and pilot projects on the next pages.</w:t>
                      </w:r>
                    </w:p>
                    <w:p w14:paraId="4754F7EF" w14:textId="77777777" w:rsidR="007B60A8" w:rsidRPr="006A5AFD" w:rsidRDefault="007B60A8" w:rsidP="00A86AD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1B85B40" w14:textId="77777777" w:rsidR="007B60A8" w:rsidRPr="006A5AFD" w:rsidRDefault="007B60A8" w:rsidP="00A86AD6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FB3098" w14:textId="77777777" w:rsidR="00F73824" w:rsidRDefault="00F73824" w:rsidP="007633CA"/>
    <w:p w14:paraId="1983FB1B" w14:textId="77777777" w:rsidR="00F73824" w:rsidRDefault="00F73824" w:rsidP="007633CA"/>
    <w:p w14:paraId="3CEBCCDA" w14:textId="71981D13" w:rsidR="007633CA" w:rsidRPr="00382C9B" w:rsidRDefault="00D4426F" w:rsidP="007633CA">
      <w:pPr>
        <w:pStyle w:val="ListParagraph"/>
        <w:numPr>
          <w:ilvl w:val="0"/>
          <w:numId w:val="7"/>
        </w:num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82144" behindDoc="0" locked="0" layoutInCell="1" allowOverlap="1" wp14:anchorId="18E29E79" wp14:editId="5D71A5D9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1714500" cy="1714500"/>
            <wp:effectExtent l="0" t="0" r="0" b="1270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CA" w:rsidRPr="00382C9B">
        <w:rPr>
          <w:b/>
          <w:sz w:val="36"/>
          <w:szCs w:val="36"/>
        </w:rPr>
        <w:t xml:space="preserve">Research </w:t>
      </w:r>
      <w:r w:rsidR="006D2F5E">
        <w:rPr>
          <w:b/>
          <w:sz w:val="36"/>
          <w:szCs w:val="36"/>
        </w:rPr>
        <w:t>projects</w:t>
      </w:r>
    </w:p>
    <w:p w14:paraId="3D1E901A" w14:textId="77777777" w:rsidR="007633CA" w:rsidRDefault="007633CA" w:rsidP="007633CA">
      <w:pPr>
        <w:pStyle w:val="ListParagraph"/>
      </w:pPr>
    </w:p>
    <w:p w14:paraId="588B052B" w14:textId="77777777" w:rsidR="00D4426F" w:rsidRDefault="00D4426F" w:rsidP="007633CA">
      <w:pPr>
        <w:pStyle w:val="ListParagraph"/>
      </w:pPr>
    </w:p>
    <w:p w14:paraId="685226A6" w14:textId="77777777" w:rsidR="007633CA" w:rsidRPr="00E911E5" w:rsidRDefault="007633CA" w:rsidP="007633CA"/>
    <w:p w14:paraId="32A19AF4" w14:textId="77777777" w:rsidR="007633CA" w:rsidRPr="00DC2589" w:rsidRDefault="007633CA" w:rsidP="007633CA">
      <w:r w:rsidRPr="00DC2589">
        <w:t>Research is when you look into something         to find out more about it.</w:t>
      </w:r>
    </w:p>
    <w:p w14:paraId="7CC244A6" w14:textId="77777777" w:rsidR="007633CA" w:rsidRPr="00DC2589" w:rsidRDefault="00D4426F" w:rsidP="007633CA">
      <w:r w:rsidRPr="00DC2589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5216" behindDoc="0" locked="0" layoutInCell="1" allowOverlap="1" wp14:anchorId="434685B6" wp14:editId="168D2C10">
            <wp:simplePos x="0" y="0"/>
            <wp:positionH relativeFrom="column">
              <wp:posOffset>-2400300</wp:posOffset>
            </wp:positionH>
            <wp:positionV relativeFrom="paragraph">
              <wp:posOffset>168910</wp:posOffset>
            </wp:positionV>
            <wp:extent cx="2041525" cy="204152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0957B" w14:textId="77777777" w:rsidR="00F73824" w:rsidRPr="00DC2589" w:rsidRDefault="00F73824" w:rsidP="007633CA"/>
    <w:p w14:paraId="34036F38" w14:textId="77777777" w:rsidR="00F73824" w:rsidRPr="00DC2589" w:rsidRDefault="00F73824" w:rsidP="007633CA"/>
    <w:p w14:paraId="02CE8187" w14:textId="77777777" w:rsidR="00F73824" w:rsidRPr="00DC2589" w:rsidRDefault="00F73824" w:rsidP="007633CA"/>
    <w:p w14:paraId="474BC4C6" w14:textId="77777777" w:rsidR="00F73824" w:rsidRPr="00DC2589" w:rsidRDefault="00F73824" w:rsidP="007633CA">
      <w:r w:rsidRPr="00DC2589">
        <w:t>For example, you could look into                     jobs for disabled people.</w:t>
      </w:r>
    </w:p>
    <w:p w14:paraId="40C8CAA1" w14:textId="77777777" w:rsidR="00F73824" w:rsidRPr="00DC2589" w:rsidRDefault="00F73824" w:rsidP="007633CA"/>
    <w:p w14:paraId="72126624" w14:textId="701B2CB9" w:rsidR="00F73824" w:rsidRPr="00DC2589" w:rsidRDefault="00F0651C" w:rsidP="007633CA">
      <w:r w:rsidRPr="00DC2589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3168" behindDoc="0" locked="0" layoutInCell="1" allowOverlap="1" wp14:anchorId="0C558883" wp14:editId="5D8FAC6B">
            <wp:simplePos x="0" y="0"/>
            <wp:positionH relativeFrom="column">
              <wp:posOffset>-2400300</wp:posOffset>
            </wp:positionH>
            <wp:positionV relativeFrom="paragraph">
              <wp:posOffset>19050</wp:posOffset>
            </wp:positionV>
            <wp:extent cx="2041525" cy="20415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5633F" w14:textId="6DA50E1C" w:rsidR="007633CA" w:rsidRPr="00DC2589" w:rsidRDefault="007633CA" w:rsidP="007633CA"/>
    <w:p w14:paraId="691D3E94" w14:textId="77777777" w:rsidR="00F73824" w:rsidRPr="00DC2589" w:rsidRDefault="00F73824" w:rsidP="007633CA"/>
    <w:p w14:paraId="21F693AD" w14:textId="77777777" w:rsidR="00C30692" w:rsidRPr="00DC2589" w:rsidRDefault="007633CA" w:rsidP="007633CA">
      <w:r w:rsidRPr="00DC2589">
        <w:t xml:space="preserve">People can use the information you find out to </w:t>
      </w:r>
      <w:r w:rsidR="002E7D38" w:rsidRPr="00DC2589">
        <w:t xml:space="preserve">see what works and </w:t>
      </w:r>
      <w:r w:rsidRPr="00DC2589">
        <w:t xml:space="preserve">make </w:t>
      </w:r>
    </w:p>
    <w:p w14:paraId="0B8C1A82" w14:textId="77777777" w:rsidR="007633CA" w:rsidRPr="00DC2589" w:rsidRDefault="007633CA" w:rsidP="007633CA">
      <w:r w:rsidRPr="00DC2589">
        <w:t xml:space="preserve">important decisions. </w:t>
      </w:r>
    </w:p>
    <w:p w14:paraId="18E1ABB8" w14:textId="77777777" w:rsidR="007633CA" w:rsidRPr="00DC2589" w:rsidRDefault="007633CA" w:rsidP="007633CA">
      <w:pPr>
        <w:pStyle w:val="ListParagraph"/>
        <w:ind w:left="360"/>
      </w:pPr>
    </w:p>
    <w:p w14:paraId="2485780E" w14:textId="77777777" w:rsidR="007633CA" w:rsidRPr="00DC2589" w:rsidRDefault="007633CA" w:rsidP="007633CA"/>
    <w:p w14:paraId="2F5B6C21" w14:textId="77777777" w:rsidR="00F73824" w:rsidRPr="00DC2589" w:rsidRDefault="00F73824" w:rsidP="007633CA"/>
    <w:p w14:paraId="61500CEC" w14:textId="77777777" w:rsidR="00F73824" w:rsidRPr="00DC2589" w:rsidRDefault="00F73824" w:rsidP="007633CA"/>
    <w:p w14:paraId="570C98E4" w14:textId="77777777" w:rsidR="007633CA" w:rsidRPr="00DC2589" w:rsidRDefault="00D4426F" w:rsidP="007633CA">
      <w:r w:rsidRPr="00DC2589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6240" behindDoc="0" locked="0" layoutInCell="1" allowOverlap="1" wp14:anchorId="123501BC" wp14:editId="108BA810">
            <wp:simplePos x="0" y="0"/>
            <wp:positionH relativeFrom="column">
              <wp:posOffset>-2374900</wp:posOffset>
            </wp:positionH>
            <wp:positionV relativeFrom="paragraph">
              <wp:posOffset>83185</wp:posOffset>
            </wp:positionV>
            <wp:extent cx="2041525" cy="204152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78" w:rsidRPr="00DC2589">
        <w:t>Your research project will:</w:t>
      </w:r>
    </w:p>
    <w:p w14:paraId="195256E5" w14:textId="77777777" w:rsidR="00693678" w:rsidRPr="00DC2589" w:rsidRDefault="00693678" w:rsidP="007633CA"/>
    <w:p w14:paraId="06DC5088" w14:textId="77777777" w:rsidR="00693678" w:rsidRPr="00DC2589" w:rsidRDefault="00693678" w:rsidP="00693678">
      <w:pPr>
        <w:pStyle w:val="ListParagraph"/>
        <w:numPr>
          <w:ilvl w:val="0"/>
          <w:numId w:val="15"/>
        </w:numPr>
      </w:pPr>
      <w:r w:rsidRPr="00DC2589">
        <w:t xml:space="preserve">find out </w:t>
      </w:r>
      <w:r w:rsidR="00F73824" w:rsidRPr="00DC2589">
        <w:t xml:space="preserve">more </w:t>
      </w:r>
      <w:r w:rsidRPr="00DC2589">
        <w:t>about something</w:t>
      </w:r>
    </w:p>
    <w:p w14:paraId="4D0A33DE" w14:textId="77777777" w:rsidR="00693678" w:rsidRPr="00DC2589" w:rsidRDefault="00693678" w:rsidP="00693678">
      <w:pPr>
        <w:pStyle w:val="ListParagraph"/>
        <w:ind w:left="360"/>
      </w:pPr>
    </w:p>
    <w:p w14:paraId="1B74A9E9" w14:textId="77777777" w:rsidR="00F73824" w:rsidRPr="00DC2589" w:rsidRDefault="00F73824" w:rsidP="00693678">
      <w:pPr>
        <w:pStyle w:val="ListParagraph"/>
        <w:ind w:left="360"/>
      </w:pPr>
    </w:p>
    <w:p w14:paraId="65A71673" w14:textId="77777777" w:rsidR="00C30692" w:rsidRPr="00DC2589" w:rsidRDefault="00B32238" w:rsidP="00693678">
      <w:pPr>
        <w:pStyle w:val="ListParagraph"/>
        <w:numPr>
          <w:ilvl w:val="0"/>
          <w:numId w:val="15"/>
        </w:numPr>
      </w:pPr>
      <w:r w:rsidRPr="00DC2589">
        <w:t xml:space="preserve">help you think of </w:t>
      </w:r>
      <w:r w:rsidR="00693678" w:rsidRPr="00DC2589">
        <w:t>new ideas</w:t>
      </w:r>
    </w:p>
    <w:p w14:paraId="56152C91" w14:textId="77777777" w:rsidR="00C30692" w:rsidRPr="00DC2589" w:rsidRDefault="00693678" w:rsidP="00C30692">
      <w:pPr>
        <w:pStyle w:val="ListParagraph"/>
        <w:ind w:left="360"/>
      </w:pPr>
      <w:r w:rsidRPr="00DC2589">
        <w:t>or ways</w:t>
      </w:r>
      <w:r w:rsidR="00B32238" w:rsidRPr="00DC2589">
        <w:t xml:space="preserve"> </w:t>
      </w:r>
      <w:r w:rsidR="00982948" w:rsidRPr="00DC2589">
        <w:t>to make</w:t>
      </w:r>
      <w:r w:rsidRPr="00DC2589">
        <w:t xml:space="preserve"> life better </w:t>
      </w:r>
    </w:p>
    <w:p w14:paraId="055B9B02" w14:textId="77777777" w:rsidR="00693678" w:rsidRDefault="00693678" w:rsidP="00C30692">
      <w:pPr>
        <w:pStyle w:val="ListParagraph"/>
        <w:ind w:left="360"/>
      </w:pPr>
      <w:r w:rsidRPr="00DC2589">
        <w:t>for disabled people</w:t>
      </w:r>
    </w:p>
    <w:p w14:paraId="26565785" w14:textId="77777777" w:rsidR="00693678" w:rsidRDefault="00693678" w:rsidP="007633CA"/>
    <w:p w14:paraId="59686135" w14:textId="77777777" w:rsidR="00F428BE" w:rsidRDefault="00F428BE" w:rsidP="007633CA"/>
    <w:p w14:paraId="14660A92" w14:textId="77777777" w:rsidR="00F428BE" w:rsidRDefault="00F428BE" w:rsidP="007633CA"/>
    <w:p w14:paraId="29B02E20" w14:textId="77777777" w:rsidR="00F73824" w:rsidRDefault="00F73824" w:rsidP="007633CA"/>
    <w:p w14:paraId="66E6461B" w14:textId="77777777" w:rsidR="00F73824" w:rsidRDefault="00F73824" w:rsidP="007633CA"/>
    <w:p w14:paraId="2B1C7AC3" w14:textId="77777777" w:rsidR="00F73824" w:rsidRDefault="00F73824" w:rsidP="007633CA"/>
    <w:p w14:paraId="1B41B323" w14:textId="75FE4D28" w:rsidR="007633CA" w:rsidRDefault="00D4426F" w:rsidP="007633CA">
      <w:pPr>
        <w:pStyle w:val="ListParagraph"/>
        <w:numPr>
          <w:ilvl w:val="0"/>
          <w:numId w:val="7"/>
        </w:num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88288" behindDoc="0" locked="0" layoutInCell="1" allowOverlap="1" wp14:anchorId="37611F21" wp14:editId="23F3F37B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1812925" cy="181292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469">
        <w:rPr>
          <w:b/>
          <w:sz w:val="36"/>
          <w:szCs w:val="36"/>
        </w:rPr>
        <w:t>Pilot p</w:t>
      </w:r>
      <w:r w:rsidR="0022531E" w:rsidRPr="0022531E">
        <w:rPr>
          <w:b/>
          <w:sz w:val="36"/>
          <w:szCs w:val="36"/>
        </w:rPr>
        <w:t>rojects</w:t>
      </w:r>
    </w:p>
    <w:p w14:paraId="428217C3" w14:textId="77777777" w:rsidR="007633CA" w:rsidRDefault="007633CA" w:rsidP="007633CA"/>
    <w:p w14:paraId="529F2308" w14:textId="77777777" w:rsidR="00CA3A17" w:rsidRDefault="00CA3A17" w:rsidP="007633CA"/>
    <w:p w14:paraId="37E2FEB4" w14:textId="77777777" w:rsidR="00FA1F8D" w:rsidRDefault="00FA1F8D" w:rsidP="007633CA"/>
    <w:p w14:paraId="13D669B6" w14:textId="77777777" w:rsidR="00F11067" w:rsidRPr="00226424" w:rsidRDefault="006E6047" w:rsidP="007633CA">
      <w:r w:rsidRPr="00226424">
        <w:t xml:space="preserve">This is </w:t>
      </w:r>
      <w:r w:rsidR="00F11067" w:rsidRPr="00226424">
        <w:t xml:space="preserve">when you test </w:t>
      </w:r>
      <w:r w:rsidRPr="00226424">
        <w:t xml:space="preserve">an idea </w:t>
      </w:r>
    </w:p>
    <w:p w14:paraId="23A224BD" w14:textId="3332B0BF" w:rsidR="006E6047" w:rsidRDefault="00666A8F" w:rsidP="007633CA">
      <w:r>
        <w:t xml:space="preserve">that could </w:t>
      </w:r>
      <w:r w:rsidR="000F3B0A" w:rsidRPr="00226424">
        <w:t>make</w:t>
      </w:r>
      <w:r w:rsidR="006E6047" w:rsidRPr="00226424">
        <w:t xml:space="preserve"> life better for disabled people</w:t>
      </w:r>
      <w:r w:rsidR="00226424">
        <w:t xml:space="preserve">            </w:t>
      </w:r>
      <w:r w:rsidR="009C53D3" w:rsidRPr="00226424">
        <w:t xml:space="preserve"> and really change things</w:t>
      </w:r>
      <w:r w:rsidR="006E6047" w:rsidRPr="00226424">
        <w:t>.</w:t>
      </w:r>
    </w:p>
    <w:p w14:paraId="1E68344A" w14:textId="77777777" w:rsidR="006E6047" w:rsidRDefault="006E6047" w:rsidP="007633CA"/>
    <w:p w14:paraId="1EAAB541" w14:textId="6953A9C7" w:rsidR="006E6047" w:rsidRDefault="00666A8F" w:rsidP="007633CA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0336" behindDoc="0" locked="0" layoutInCell="1" allowOverlap="1" wp14:anchorId="60D07BE4" wp14:editId="37E79F28">
            <wp:simplePos x="0" y="0"/>
            <wp:positionH relativeFrom="column">
              <wp:posOffset>-2400300</wp:posOffset>
            </wp:positionH>
            <wp:positionV relativeFrom="paragraph">
              <wp:posOffset>15240</wp:posOffset>
            </wp:positionV>
            <wp:extent cx="2041525" cy="204152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84533" w14:textId="7C4E77B7" w:rsidR="00F06D3A" w:rsidRDefault="00F06D3A" w:rsidP="007633CA"/>
    <w:p w14:paraId="70836D0C" w14:textId="77777777" w:rsidR="00D4426F" w:rsidRDefault="00D4426F" w:rsidP="007633CA"/>
    <w:p w14:paraId="512111C1" w14:textId="77777777" w:rsidR="006E6047" w:rsidRDefault="006E6047" w:rsidP="007633CA"/>
    <w:p w14:paraId="7CB2FBA4" w14:textId="5DDBB5D0" w:rsidR="007633CA" w:rsidRPr="00226424" w:rsidRDefault="007633CA" w:rsidP="007633CA">
      <w:r w:rsidRPr="00226424">
        <w:t xml:space="preserve">You may want to test something </w:t>
      </w:r>
      <w:r w:rsidR="00383E8E" w:rsidRPr="00226424">
        <w:t xml:space="preserve">                     </w:t>
      </w:r>
      <w:r w:rsidR="00BD7856" w:rsidRPr="00226424">
        <w:t xml:space="preserve">from </w:t>
      </w:r>
      <w:r w:rsidR="00663947" w:rsidRPr="00226424">
        <w:t xml:space="preserve">information </w:t>
      </w:r>
      <w:r w:rsidR="00E423DA" w:rsidRPr="00226424">
        <w:t>that is already there.</w:t>
      </w:r>
    </w:p>
    <w:p w14:paraId="796CBD4F" w14:textId="77777777" w:rsidR="007633CA" w:rsidRPr="00226424" w:rsidRDefault="007633CA" w:rsidP="007633CA"/>
    <w:p w14:paraId="5BA76DEB" w14:textId="1E0977EB" w:rsidR="007633CA" w:rsidRPr="00226424" w:rsidRDefault="007633CA" w:rsidP="007633CA"/>
    <w:p w14:paraId="4130B1B4" w14:textId="77777777" w:rsidR="00F06D3A" w:rsidRPr="00226424" w:rsidRDefault="00F06D3A" w:rsidP="007633CA"/>
    <w:p w14:paraId="041E1E5C" w14:textId="6C4A429E" w:rsidR="00F06D3A" w:rsidRPr="00226424" w:rsidRDefault="00B928BC" w:rsidP="007633CA">
      <w:r w:rsidRPr="00226424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1360" behindDoc="0" locked="0" layoutInCell="1" allowOverlap="1" wp14:anchorId="2A74CBBC" wp14:editId="77EA95D7">
            <wp:simplePos x="0" y="0"/>
            <wp:positionH relativeFrom="column">
              <wp:posOffset>-2286000</wp:posOffset>
            </wp:positionH>
            <wp:positionV relativeFrom="paragraph">
              <wp:posOffset>-635</wp:posOffset>
            </wp:positionV>
            <wp:extent cx="2041525" cy="20415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5163" w14:textId="77777777" w:rsidR="00B928BC" w:rsidRDefault="007633CA" w:rsidP="007633CA">
      <w:r w:rsidRPr="00226424">
        <w:t xml:space="preserve">Or you may have a </w:t>
      </w:r>
      <w:r w:rsidR="00DE12FF" w:rsidRPr="00226424">
        <w:t>new</w:t>
      </w:r>
      <w:r w:rsidRPr="00226424">
        <w:t xml:space="preserve"> idea to test out.</w:t>
      </w:r>
      <w:r w:rsidR="00DE12FF" w:rsidRPr="00226424">
        <w:t xml:space="preserve"> </w:t>
      </w:r>
      <w:r w:rsidR="00F06D3A" w:rsidRPr="00226424">
        <w:t xml:space="preserve">          </w:t>
      </w:r>
    </w:p>
    <w:p w14:paraId="4F9172B9" w14:textId="77777777" w:rsidR="00B928BC" w:rsidRDefault="00B928BC" w:rsidP="007633CA"/>
    <w:p w14:paraId="127F6C57" w14:textId="1F4906AA" w:rsidR="007633CA" w:rsidRDefault="00DE12FF" w:rsidP="007633CA">
      <w:r w:rsidRPr="00226424">
        <w:t xml:space="preserve">But it </w:t>
      </w:r>
      <w:r w:rsidR="00F06D3A" w:rsidRPr="00226424">
        <w:t>must</w:t>
      </w:r>
      <w:r w:rsidRPr="00226424">
        <w:t xml:space="preserve"> be a very good idea.</w:t>
      </w:r>
    </w:p>
    <w:p w14:paraId="19EB05ED" w14:textId="77777777" w:rsidR="00B928BC" w:rsidRDefault="00B928BC" w:rsidP="007633CA"/>
    <w:p w14:paraId="2626144B" w14:textId="684F27AB" w:rsidR="00B928BC" w:rsidRPr="00226424" w:rsidRDefault="00B928BC" w:rsidP="007633CA">
      <w:r>
        <w:t>And there must be information to show                it is a good idea.</w:t>
      </w:r>
    </w:p>
    <w:p w14:paraId="230F53A5" w14:textId="77777777" w:rsidR="00756539" w:rsidRPr="00226424" w:rsidRDefault="00756539"/>
    <w:p w14:paraId="1E08971E" w14:textId="77777777" w:rsidR="00BA1DEC" w:rsidRDefault="00663602">
      <w:r w:rsidRPr="00226424">
        <w:t xml:space="preserve">You will see how the idea </w:t>
      </w:r>
      <w:r w:rsidR="00BA1DEC" w:rsidRPr="00226424">
        <w:t>works in real life.</w:t>
      </w:r>
    </w:p>
    <w:p w14:paraId="4A9A19E3" w14:textId="77777777" w:rsidR="00BA1DEC" w:rsidRDefault="00BA1DEC"/>
    <w:p w14:paraId="14DFF7F4" w14:textId="77777777" w:rsidR="00DF2491" w:rsidRDefault="00DF2491" w:rsidP="00554192"/>
    <w:p w14:paraId="6F3800FD" w14:textId="77777777" w:rsidR="00554192" w:rsidRDefault="00554192" w:rsidP="00554192"/>
    <w:p w14:paraId="528AD056" w14:textId="77777777" w:rsidR="00F06D3A" w:rsidRDefault="00F06D3A" w:rsidP="00554192"/>
    <w:p w14:paraId="326758C5" w14:textId="77777777" w:rsidR="00F06D3A" w:rsidRDefault="00F06D3A" w:rsidP="00554192"/>
    <w:p w14:paraId="41C55C20" w14:textId="77777777" w:rsidR="00F06D3A" w:rsidRDefault="00F06D3A" w:rsidP="00554192"/>
    <w:p w14:paraId="4B6C1A4E" w14:textId="77777777" w:rsidR="00F06D3A" w:rsidRDefault="00F06D3A" w:rsidP="00554192"/>
    <w:p w14:paraId="0D3A04A5" w14:textId="77777777" w:rsidR="00F06D3A" w:rsidRDefault="00F06D3A" w:rsidP="00554192"/>
    <w:p w14:paraId="05D0ED69" w14:textId="77777777" w:rsidR="00F06D3A" w:rsidRDefault="00F06D3A" w:rsidP="00554192"/>
    <w:p w14:paraId="3B3082DA" w14:textId="77777777" w:rsidR="007665CE" w:rsidRDefault="007665CE" w:rsidP="00554192"/>
    <w:p w14:paraId="4F18B764" w14:textId="77777777" w:rsidR="007665CE" w:rsidRDefault="007665CE" w:rsidP="00554192"/>
    <w:p w14:paraId="46EB0A19" w14:textId="2B8A4548" w:rsidR="0025768E" w:rsidRDefault="0025768E" w:rsidP="0025768E">
      <w:pPr>
        <w:rPr>
          <w:b/>
          <w:sz w:val="44"/>
          <w:szCs w:val="44"/>
        </w:rPr>
      </w:pPr>
      <w:r w:rsidRPr="00AA0478">
        <w:rPr>
          <w:b/>
          <w:sz w:val="44"/>
          <w:szCs w:val="44"/>
        </w:rPr>
        <w:lastRenderedPageBreak/>
        <w:t>What your project</w:t>
      </w:r>
      <w:r w:rsidR="00F7329C">
        <w:rPr>
          <w:b/>
          <w:sz w:val="44"/>
          <w:szCs w:val="44"/>
        </w:rPr>
        <w:t xml:space="preserve"> can</w:t>
      </w:r>
      <w:r w:rsidR="00CF0BD2">
        <w:rPr>
          <w:b/>
          <w:sz w:val="44"/>
          <w:szCs w:val="44"/>
        </w:rPr>
        <w:t xml:space="preserve">               </w:t>
      </w:r>
      <w:r w:rsidRPr="00AA0478">
        <w:rPr>
          <w:b/>
          <w:sz w:val="44"/>
          <w:szCs w:val="44"/>
        </w:rPr>
        <w:t xml:space="preserve"> be about</w:t>
      </w:r>
    </w:p>
    <w:p w14:paraId="41EF2B7C" w14:textId="533285C0" w:rsidR="001342ED" w:rsidRDefault="001342ED" w:rsidP="00AA0478">
      <w:pPr>
        <w:rPr>
          <w:b/>
          <w:sz w:val="36"/>
          <w:szCs w:val="36"/>
        </w:rPr>
      </w:pPr>
    </w:p>
    <w:p w14:paraId="0F641C0D" w14:textId="54420B7B" w:rsidR="00A87186" w:rsidRDefault="0089247D" w:rsidP="00AA0478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3408" behindDoc="0" locked="0" layoutInCell="1" allowOverlap="1" wp14:anchorId="0F7BFA6C" wp14:editId="04BF5AA2">
            <wp:simplePos x="0" y="0"/>
            <wp:positionH relativeFrom="column">
              <wp:posOffset>-2286000</wp:posOffset>
            </wp:positionH>
            <wp:positionV relativeFrom="paragraph">
              <wp:posOffset>123190</wp:posOffset>
            </wp:positionV>
            <wp:extent cx="1943100" cy="1943100"/>
            <wp:effectExtent l="0" t="0" r="1270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D6B3" w14:textId="77777777" w:rsidR="004E7C82" w:rsidRPr="00D14285" w:rsidRDefault="00AA0478" w:rsidP="00AA0478">
      <w:r w:rsidRPr="00D14285">
        <w:t xml:space="preserve">Your project must be about </w:t>
      </w:r>
      <w:r w:rsidR="004E7C82" w:rsidRPr="00D14285">
        <w:t xml:space="preserve">helping </w:t>
      </w:r>
      <w:r w:rsidR="00A87186" w:rsidRPr="00D14285">
        <w:t xml:space="preserve">             </w:t>
      </w:r>
      <w:r w:rsidR="004E7C82" w:rsidRPr="00D14285">
        <w:t>disabled people have a better life</w:t>
      </w:r>
      <w:r w:rsidR="00053B3F" w:rsidRPr="00D14285">
        <w:t>.</w:t>
      </w:r>
    </w:p>
    <w:p w14:paraId="7EFD3870" w14:textId="77777777" w:rsidR="007A286F" w:rsidRPr="00D14285" w:rsidRDefault="007A286F" w:rsidP="00AA0478"/>
    <w:p w14:paraId="536B0F5B" w14:textId="37BDF5C1" w:rsidR="004E7C82" w:rsidRPr="00D14285" w:rsidRDefault="00053B3F" w:rsidP="00AA0478">
      <w:r w:rsidRPr="00D14285">
        <w:t xml:space="preserve">This is called </w:t>
      </w:r>
      <w:r w:rsidRPr="00D14285">
        <w:rPr>
          <w:b/>
        </w:rPr>
        <w:t>Independent L</w:t>
      </w:r>
      <w:r w:rsidR="004E7C82" w:rsidRPr="00D14285">
        <w:rPr>
          <w:b/>
        </w:rPr>
        <w:t>iving</w:t>
      </w:r>
      <w:r w:rsidR="007A286F" w:rsidRPr="00D14285">
        <w:t>.</w:t>
      </w:r>
    </w:p>
    <w:p w14:paraId="4D38FAD6" w14:textId="3DFA1A59" w:rsidR="004E7C82" w:rsidRPr="00D14285" w:rsidRDefault="004E7C82" w:rsidP="00AA0478"/>
    <w:p w14:paraId="1DFBC959" w14:textId="65CC96CB" w:rsidR="00053B3F" w:rsidRDefault="000B5ED4" w:rsidP="00AA0478">
      <w:r w:rsidRPr="006E62F8">
        <w:t xml:space="preserve">There is more information about this </w:t>
      </w:r>
      <w:r w:rsidR="00242212" w:rsidRPr="006E62F8">
        <w:t xml:space="preserve">                </w:t>
      </w:r>
      <w:r w:rsidRPr="006E62F8">
        <w:t xml:space="preserve">on </w:t>
      </w:r>
      <w:r w:rsidR="00461B33" w:rsidRPr="00263E36">
        <w:t>page</w:t>
      </w:r>
      <w:r w:rsidR="00E26483" w:rsidRPr="00263E36">
        <w:t>s</w:t>
      </w:r>
      <w:r w:rsidR="00461B33" w:rsidRPr="00263E36">
        <w:t xml:space="preserve"> 6</w:t>
      </w:r>
      <w:r w:rsidR="00E26483" w:rsidRPr="00263E36">
        <w:t xml:space="preserve"> to 7.</w:t>
      </w:r>
    </w:p>
    <w:p w14:paraId="5F681A7F" w14:textId="4E0CF2C3" w:rsidR="00A87186" w:rsidRDefault="00A87186" w:rsidP="00AA0478"/>
    <w:p w14:paraId="704A38F5" w14:textId="0E91F54F" w:rsidR="008610D3" w:rsidRDefault="008610D3" w:rsidP="00AA0478"/>
    <w:p w14:paraId="3112AF92" w14:textId="3CCD3F31" w:rsidR="0089247D" w:rsidRDefault="0089247D" w:rsidP="00AA0478"/>
    <w:p w14:paraId="37CD58B2" w14:textId="1544D9A1" w:rsidR="00E72403" w:rsidRDefault="002A607C" w:rsidP="00AA0478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42592" behindDoc="0" locked="0" layoutInCell="1" allowOverlap="1" wp14:anchorId="3EB10CEE" wp14:editId="29842203">
            <wp:simplePos x="0" y="0"/>
            <wp:positionH relativeFrom="column">
              <wp:posOffset>-2400300</wp:posOffset>
            </wp:positionH>
            <wp:positionV relativeFrom="paragraph">
              <wp:posOffset>152400</wp:posOffset>
            </wp:positionV>
            <wp:extent cx="2032000" cy="2032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C5A0" w14:textId="3AA437DA" w:rsidR="009E27E1" w:rsidRPr="00991724" w:rsidRDefault="003A3564" w:rsidP="00AA0478">
      <w:r w:rsidRPr="00991724">
        <w:t>You</w:t>
      </w:r>
      <w:r w:rsidR="009E27E1" w:rsidRPr="00991724">
        <w:t>r project must be about on</w:t>
      </w:r>
      <w:r w:rsidR="00EA569B">
        <w:t>e</w:t>
      </w:r>
      <w:r w:rsidR="009E27E1" w:rsidRPr="00991724">
        <w:t xml:space="preserve"> of the </w:t>
      </w:r>
      <w:r w:rsidR="00EA569B">
        <w:t xml:space="preserve">               </w:t>
      </w:r>
      <w:r w:rsidR="009E27E1" w:rsidRPr="00991724">
        <w:t>4 things starting on the next page.</w:t>
      </w:r>
    </w:p>
    <w:p w14:paraId="5D00700E" w14:textId="77777777" w:rsidR="009E27E1" w:rsidRPr="00991724" w:rsidRDefault="009E27E1" w:rsidP="00AA0478"/>
    <w:p w14:paraId="5EA3F1C3" w14:textId="77777777" w:rsidR="00AA0478" w:rsidRDefault="00AA0478" w:rsidP="00AA0478">
      <w:pPr>
        <w:rPr>
          <w:b/>
        </w:rPr>
      </w:pPr>
      <w:r w:rsidRPr="00991724">
        <w:t xml:space="preserve">They are called </w:t>
      </w:r>
      <w:r w:rsidRPr="00991724">
        <w:rPr>
          <w:b/>
        </w:rPr>
        <w:t>Themes</w:t>
      </w:r>
      <w:r w:rsidR="00F7329C" w:rsidRPr="00A94637">
        <w:t>.</w:t>
      </w:r>
    </w:p>
    <w:p w14:paraId="527EA778" w14:textId="7C3B980B" w:rsidR="00F7329C" w:rsidRDefault="00F7329C" w:rsidP="00AA0478">
      <w:pPr>
        <w:rPr>
          <w:b/>
        </w:rPr>
      </w:pPr>
    </w:p>
    <w:p w14:paraId="24EFAC08" w14:textId="77777777" w:rsidR="00AA0478" w:rsidRDefault="00AA0478" w:rsidP="00AA0478"/>
    <w:p w14:paraId="61ECA2DB" w14:textId="273D6374" w:rsidR="00A336CC" w:rsidRPr="00A336CC" w:rsidRDefault="00C44965" w:rsidP="00591014">
      <w:r w:rsidRPr="00A336C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6208" behindDoc="0" locked="0" layoutInCell="1" allowOverlap="1" wp14:anchorId="6EA35CE8" wp14:editId="791D2B2F">
            <wp:simplePos x="0" y="0"/>
            <wp:positionH relativeFrom="column">
              <wp:posOffset>-2286000</wp:posOffset>
            </wp:positionH>
            <wp:positionV relativeFrom="paragraph">
              <wp:posOffset>460375</wp:posOffset>
            </wp:positionV>
            <wp:extent cx="2041525" cy="204152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24" w:rsidRPr="00A336CC">
        <w:t xml:space="preserve">Your project can be about any of these </w:t>
      </w:r>
      <w:r w:rsidR="005506D4">
        <w:t xml:space="preserve">              </w:t>
      </w:r>
      <w:r w:rsidR="00991724" w:rsidRPr="00A336CC">
        <w:t xml:space="preserve">4 things. </w:t>
      </w:r>
    </w:p>
    <w:p w14:paraId="3640EE50" w14:textId="1B0EF0ED" w:rsidR="00A336CC" w:rsidRDefault="00A336CC" w:rsidP="00591014"/>
    <w:p w14:paraId="0E1802D8" w14:textId="77777777" w:rsidR="00F01923" w:rsidRPr="00A336CC" w:rsidRDefault="00F01923" w:rsidP="00591014"/>
    <w:p w14:paraId="673378B1" w14:textId="30F63017" w:rsidR="00591014" w:rsidRDefault="00991724" w:rsidP="00591014">
      <w:r w:rsidRPr="00A336CC">
        <w:t>But w</w:t>
      </w:r>
      <w:r w:rsidR="00591014" w:rsidRPr="00A336CC">
        <w:t xml:space="preserve">e </w:t>
      </w:r>
      <w:r w:rsidRPr="00A336CC">
        <w:t>would most like to give money</w:t>
      </w:r>
      <w:r w:rsidR="005506D4">
        <w:t xml:space="preserve">              </w:t>
      </w:r>
      <w:r w:rsidRPr="00A336CC">
        <w:t xml:space="preserve"> to </w:t>
      </w:r>
      <w:r w:rsidR="00591014" w:rsidRPr="00A336CC">
        <w:t>projects that are about:</w:t>
      </w:r>
    </w:p>
    <w:p w14:paraId="61E8D47F" w14:textId="77777777" w:rsidR="00591014" w:rsidRPr="00A336CC" w:rsidRDefault="00591014" w:rsidP="00591014">
      <w:pPr>
        <w:pStyle w:val="ListParagraph"/>
        <w:ind w:left="0"/>
      </w:pPr>
    </w:p>
    <w:p w14:paraId="0D3DBBF0" w14:textId="4A71349F" w:rsidR="00591014" w:rsidRPr="00A336CC" w:rsidRDefault="00591014" w:rsidP="00591014">
      <w:pPr>
        <w:pStyle w:val="ListParagraph"/>
        <w:numPr>
          <w:ilvl w:val="0"/>
          <w:numId w:val="44"/>
        </w:numPr>
        <w:ind w:left="360"/>
      </w:pPr>
      <w:r w:rsidRPr="00A336CC">
        <w:rPr>
          <w:b/>
        </w:rPr>
        <w:t>Theme 1</w:t>
      </w:r>
      <w:r w:rsidR="005A51C0" w:rsidRPr="00A336CC">
        <w:rPr>
          <w:b/>
        </w:rPr>
        <w:t>.</w:t>
      </w:r>
      <w:r w:rsidR="005A51C0" w:rsidRPr="00A336CC">
        <w:t xml:space="preserve"> </w:t>
      </w:r>
      <w:r w:rsidRPr="00A336CC">
        <w:t>Work, jobs and buying things          you need</w:t>
      </w:r>
    </w:p>
    <w:p w14:paraId="707C6C06" w14:textId="62EA5F2E" w:rsidR="00591014" w:rsidRPr="00A336CC" w:rsidRDefault="00F01923" w:rsidP="00591014">
      <w:pPr>
        <w:pStyle w:val="ListParagraph"/>
        <w:ind w:left="0"/>
      </w:pPr>
      <w:r w:rsidRPr="00A336CC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8256" behindDoc="0" locked="0" layoutInCell="1" allowOverlap="1" wp14:anchorId="2A0DCA3C" wp14:editId="54524718">
            <wp:simplePos x="0" y="0"/>
            <wp:positionH relativeFrom="column">
              <wp:posOffset>-2286000</wp:posOffset>
            </wp:positionH>
            <wp:positionV relativeFrom="paragraph">
              <wp:posOffset>57785</wp:posOffset>
            </wp:positionV>
            <wp:extent cx="2041525" cy="204152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1DAD0" w14:textId="0C8EF219" w:rsidR="00591014" w:rsidRPr="00A336CC" w:rsidRDefault="00591014" w:rsidP="00591014"/>
    <w:p w14:paraId="3A441190" w14:textId="77777777" w:rsidR="00591014" w:rsidRPr="00A336CC" w:rsidRDefault="00591014" w:rsidP="00591014"/>
    <w:p w14:paraId="296F333F" w14:textId="07BE9443" w:rsidR="00591014" w:rsidRPr="00A336CC" w:rsidRDefault="00591014" w:rsidP="00591014">
      <w:pPr>
        <w:pStyle w:val="ListParagraph"/>
        <w:numPr>
          <w:ilvl w:val="0"/>
          <w:numId w:val="44"/>
        </w:numPr>
        <w:ind w:left="360"/>
      </w:pPr>
      <w:r w:rsidRPr="00A336CC">
        <w:t xml:space="preserve">Or </w:t>
      </w:r>
      <w:r w:rsidR="00BD2133">
        <w:rPr>
          <w:b/>
        </w:rPr>
        <w:t>Theme 2</w:t>
      </w:r>
      <w:r w:rsidRPr="00A336CC">
        <w:rPr>
          <w:b/>
        </w:rPr>
        <w:t>.</w:t>
      </w:r>
      <w:r w:rsidRPr="00A336CC">
        <w:t xml:space="preserve"> Voting and other important decisions</w:t>
      </w:r>
    </w:p>
    <w:p w14:paraId="6066C03C" w14:textId="77777777" w:rsidR="009E27E1" w:rsidRDefault="009E27E1" w:rsidP="00AA0478"/>
    <w:p w14:paraId="51975668" w14:textId="4285C9D8" w:rsidR="00D16A18" w:rsidRPr="00D16A18" w:rsidRDefault="00D16A18" w:rsidP="00AA0478">
      <w:pPr>
        <w:rPr>
          <w:b/>
          <w:sz w:val="40"/>
          <w:szCs w:val="40"/>
        </w:rPr>
      </w:pPr>
      <w:r w:rsidRPr="00DC04DF">
        <w:rPr>
          <w:b/>
          <w:sz w:val="40"/>
          <w:szCs w:val="40"/>
        </w:rPr>
        <w:lastRenderedPageBreak/>
        <w:t xml:space="preserve">The 4 themes </w:t>
      </w:r>
      <w:r w:rsidR="00334A06" w:rsidRPr="00DC04DF">
        <w:rPr>
          <w:b/>
          <w:sz w:val="40"/>
          <w:szCs w:val="40"/>
        </w:rPr>
        <w:t>are:</w:t>
      </w:r>
    </w:p>
    <w:p w14:paraId="35DAC766" w14:textId="77777777" w:rsidR="00D16A18" w:rsidRDefault="00D16A18" w:rsidP="00AA0478"/>
    <w:p w14:paraId="63F48C1A" w14:textId="738989FB" w:rsidR="00D16A18" w:rsidRDefault="00D16A18" w:rsidP="00AA0478"/>
    <w:p w14:paraId="37AF9D75" w14:textId="7E7F66BA" w:rsidR="0086389D" w:rsidRPr="0007387F" w:rsidRDefault="00591014" w:rsidP="0086389D">
      <w:pPr>
        <w:pStyle w:val="ListParagraph"/>
        <w:numPr>
          <w:ilvl w:val="0"/>
          <w:numId w:val="16"/>
        </w:numPr>
        <w:rPr>
          <w:b/>
          <w:sz w:val="36"/>
          <w:szCs w:val="36"/>
        </w:rPr>
      </w:pPr>
      <w:r w:rsidRPr="0007387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8528" behindDoc="0" locked="0" layoutInCell="1" allowOverlap="1" wp14:anchorId="684FA3A0" wp14:editId="7894FA35">
            <wp:simplePos x="0" y="0"/>
            <wp:positionH relativeFrom="column">
              <wp:posOffset>-2400300</wp:posOffset>
            </wp:positionH>
            <wp:positionV relativeFrom="paragraph">
              <wp:posOffset>378460</wp:posOffset>
            </wp:positionV>
            <wp:extent cx="2041525" cy="204152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35C" w:rsidRPr="0007387F">
        <w:rPr>
          <w:b/>
          <w:sz w:val="36"/>
          <w:szCs w:val="36"/>
        </w:rPr>
        <w:t xml:space="preserve">Work, </w:t>
      </w:r>
      <w:r w:rsidR="00AA0478" w:rsidRPr="0007387F">
        <w:rPr>
          <w:b/>
          <w:sz w:val="36"/>
          <w:szCs w:val="36"/>
        </w:rPr>
        <w:t>jobs</w:t>
      </w:r>
      <w:r w:rsidR="00AA0478" w:rsidRPr="0007387F">
        <w:rPr>
          <w:sz w:val="36"/>
          <w:szCs w:val="36"/>
        </w:rPr>
        <w:t xml:space="preserve"> </w:t>
      </w:r>
      <w:r w:rsidR="007D635C" w:rsidRPr="0007387F">
        <w:rPr>
          <w:b/>
          <w:sz w:val="36"/>
          <w:szCs w:val="36"/>
        </w:rPr>
        <w:t>and</w:t>
      </w:r>
      <w:r w:rsidR="00154913" w:rsidRPr="0007387F">
        <w:rPr>
          <w:b/>
          <w:sz w:val="36"/>
          <w:szCs w:val="36"/>
        </w:rPr>
        <w:t xml:space="preserve"> </w:t>
      </w:r>
      <w:r w:rsidR="007D635C" w:rsidRPr="0007387F">
        <w:rPr>
          <w:b/>
          <w:sz w:val="36"/>
          <w:szCs w:val="36"/>
        </w:rPr>
        <w:t>buying things</w:t>
      </w:r>
      <w:r w:rsidR="009E36B1" w:rsidRPr="0007387F">
        <w:rPr>
          <w:b/>
          <w:sz w:val="36"/>
          <w:szCs w:val="36"/>
        </w:rPr>
        <w:t xml:space="preserve">          you need</w:t>
      </w:r>
    </w:p>
    <w:p w14:paraId="67386D70" w14:textId="77777777" w:rsidR="0086389D" w:rsidRPr="0007387F" w:rsidRDefault="0086389D" w:rsidP="0086389D">
      <w:pPr>
        <w:ind w:left="360"/>
      </w:pPr>
    </w:p>
    <w:p w14:paraId="7ACB5D04" w14:textId="5E251FF6" w:rsidR="0086389D" w:rsidRPr="0007387F" w:rsidRDefault="0086389D" w:rsidP="0086389D">
      <w:r w:rsidRPr="0007387F">
        <w:t xml:space="preserve">This is about making sure disabled people </w:t>
      </w:r>
    </w:p>
    <w:p w14:paraId="66BC61E7" w14:textId="071BB8C8" w:rsidR="0086389D" w:rsidRPr="0007387F" w:rsidRDefault="00A87186" w:rsidP="0086389D">
      <w:r w:rsidRPr="0007387F">
        <w:t>can</w:t>
      </w:r>
      <w:r w:rsidR="0086389D" w:rsidRPr="0007387F">
        <w:t>:</w:t>
      </w:r>
    </w:p>
    <w:p w14:paraId="6404DA12" w14:textId="77777777" w:rsidR="0086389D" w:rsidRPr="0007387F" w:rsidRDefault="0086389D" w:rsidP="0086389D"/>
    <w:p w14:paraId="292EC7BF" w14:textId="77777777" w:rsidR="00AA0478" w:rsidRPr="0007387F" w:rsidRDefault="0086389D" w:rsidP="0086389D">
      <w:pPr>
        <w:pStyle w:val="ListParagraph"/>
        <w:numPr>
          <w:ilvl w:val="0"/>
          <w:numId w:val="13"/>
        </w:numPr>
        <w:ind w:left="360"/>
      </w:pPr>
      <w:r w:rsidRPr="0007387F">
        <w:t>have a job or set up a business</w:t>
      </w:r>
    </w:p>
    <w:p w14:paraId="02B1B0C0" w14:textId="76D69406" w:rsidR="0086389D" w:rsidRPr="0007387F" w:rsidRDefault="0086389D" w:rsidP="0086389D"/>
    <w:p w14:paraId="75D6585D" w14:textId="23CEE8D1" w:rsidR="00A87186" w:rsidRPr="0007387F" w:rsidRDefault="00A95134" w:rsidP="0086389D">
      <w:r w:rsidRPr="0007387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9552" behindDoc="0" locked="0" layoutInCell="1" allowOverlap="1" wp14:anchorId="4390948A" wp14:editId="3CD1DD1F">
            <wp:simplePos x="0" y="0"/>
            <wp:positionH relativeFrom="column">
              <wp:posOffset>-2171700</wp:posOffset>
            </wp:positionH>
            <wp:positionV relativeFrom="paragraph">
              <wp:posOffset>105410</wp:posOffset>
            </wp:positionV>
            <wp:extent cx="1828800" cy="18288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E4D8" w14:textId="77777777" w:rsidR="0086389D" w:rsidRPr="0007387F" w:rsidRDefault="0086389D" w:rsidP="0086389D">
      <w:pPr>
        <w:pStyle w:val="ListParagraph"/>
        <w:numPr>
          <w:ilvl w:val="0"/>
          <w:numId w:val="13"/>
        </w:numPr>
        <w:ind w:left="360"/>
      </w:pPr>
      <w:r w:rsidRPr="0007387F">
        <w:t>do well in their job</w:t>
      </w:r>
      <w:r w:rsidR="00A402E7" w:rsidRPr="0007387F">
        <w:t>s</w:t>
      </w:r>
      <w:r w:rsidRPr="0007387F">
        <w:t xml:space="preserve"> and get paid well</w:t>
      </w:r>
      <w:r w:rsidR="00BD5FEE" w:rsidRPr="0007387F">
        <w:t xml:space="preserve"> </w:t>
      </w:r>
    </w:p>
    <w:p w14:paraId="5F400304" w14:textId="496ADDE1" w:rsidR="0086389D" w:rsidRPr="0007387F" w:rsidRDefault="0086389D" w:rsidP="0086389D"/>
    <w:p w14:paraId="35C09469" w14:textId="2153F9E8" w:rsidR="008707D4" w:rsidRPr="0007387F" w:rsidRDefault="008707D4" w:rsidP="0086389D"/>
    <w:p w14:paraId="4C9C425F" w14:textId="77777777" w:rsidR="00B76CAF" w:rsidRPr="0007387F" w:rsidRDefault="00B76CAF" w:rsidP="0086389D"/>
    <w:p w14:paraId="3E1538AE" w14:textId="3D47FD3F" w:rsidR="008707D4" w:rsidRPr="0007387F" w:rsidRDefault="008707D4" w:rsidP="008707D4">
      <w:pPr>
        <w:pStyle w:val="ListParagraph"/>
        <w:numPr>
          <w:ilvl w:val="0"/>
          <w:numId w:val="13"/>
        </w:numPr>
        <w:ind w:left="360"/>
      </w:pPr>
      <w:r w:rsidRPr="0007387F">
        <w:t xml:space="preserve">buy </w:t>
      </w:r>
      <w:r w:rsidR="009E36B1" w:rsidRPr="0007387F">
        <w:t xml:space="preserve">the </w:t>
      </w:r>
      <w:r w:rsidR="00AA3962" w:rsidRPr="0007387F">
        <w:t>t</w:t>
      </w:r>
      <w:r w:rsidRPr="0007387F">
        <w:t>hings</w:t>
      </w:r>
      <w:r w:rsidR="009E36B1" w:rsidRPr="0007387F">
        <w:t xml:space="preserve"> they need</w:t>
      </w:r>
      <w:r w:rsidRPr="0007387F">
        <w:t xml:space="preserve"> </w:t>
      </w:r>
      <w:r w:rsidR="00AA3962" w:rsidRPr="0007387F">
        <w:t xml:space="preserve">                           </w:t>
      </w:r>
      <w:r w:rsidRPr="0007387F">
        <w:t xml:space="preserve">and use the services they need </w:t>
      </w:r>
    </w:p>
    <w:p w14:paraId="6E7EEB1E" w14:textId="3084A17C" w:rsidR="008707D4" w:rsidRPr="0007387F" w:rsidRDefault="00703CB6" w:rsidP="0086389D">
      <w:r w:rsidRPr="0007387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00576" behindDoc="0" locked="0" layoutInCell="1" allowOverlap="1" wp14:anchorId="28CA6342" wp14:editId="6B33E00B">
            <wp:simplePos x="0" y="0"/>
            <wp:positionH relativeFrom="column">
              <wp:posOffset>-2286000</wp:posOffset>
            </wp:positionH>
            <wp:positionV relativeFrom="paragraph">
              <wp:posOffset>169545</wp:posOffset>
            </wp:positionV>
            <wp:extent cx="2041525" cy="20415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62720" w14:textId="2EF9642B" w:rsidR="006E58A3" w:rsidRPr="0007387F" w:rsidRDefault="006E58A3" w:rsidP="0086389D"/>
    <w:p w14:paraId="160EDF74" w14:textId="63C42BC2" w:rsidR="008707D4" w:rsidRPr="0007387F" w:rsidRDefault="008707D4" w:rsidP="0086389D"/>
    <w:p w14:paraId="539F1ADD" w14:textId="041E3C72" w:rsidR="0086389D" w:rsidRPr="0007387F" w:rsidRDefault="001768D7" w:rsidP="0086389D">
      <w:pPr>
        <w:pStyle w:val="ListParagraph"/>
        <w:numPr>
          <w:ilvl w:val="0"/>
          <w:numId w:val="13"/>
        </w:numPr>
        <w:ind w:left="360"/>
      </w:pPr>
      <w:r>
        <w:t xml:space="preserve">get </w:t>
      </w:r>
      <w:r w:rsidR="0086389D" w:rsidRPr="0007387F">
        <w:t>good education</w:t>
      </w:r>
      <w:r w:rsidR="00A95134" w:rsidRPr="0007387F">
        <w:t xml:space="preserve">, training and skills </w:t>
      </w:r>
    </w:p>
    <w:p w14:paraId="19D67331" w14:textId="77777777" w:rsidR="0086389D" w:rsidRDefault="0086389D" w:rsidP="0086389D"/>
    <w:p w14:paraId="530DEFA6" w14:textId="2939C0D5" w:rsidR="00A87186" w:rsidRDefault="00A87186" w:rsidP="0086389D"/>
    <w:p w14:paraId="45CDA8EE" w14:textId="77777777" w:rsidR="00A95134" w:rsidRDefault="00A95134" w:rsidP="0086389D"/>
    <w:p w14:paraId="73199E78" w14:textId="77777777" w:rsidR="00A87186" w:rsidRDefault="00A87186" w:rsidP="00A87186">
      <w:pPr>
        <w:pStyle w:val="ListParagraph"/>
        <w:ind w:left="360"/>
      </w:pPr>
    </w:p>
    <w:p w14:paraId="35B8A6C4" w14:textId="2ACAD24F" w:rsidR="00801E0E" w:rsidRDefault="00801E0E" w:rsidP="00A87186">
      <w:pPr>
        <w:pStyle w:val="ListParagraph"/>
        <w:ind w:left="360"/>
      </w:pPr>
      <w:r w:rsidRPr="001343C6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4160" behindDoc="0" locked="0" layoutInCell="1" allowOverlap="1" wp14:anchorId="1249E218" wp14:editId="4A988992">
            <wp:simplePos x="0" y="0"/>
            <wp:positionH relativeFrom="column">
              <wp:posOffset>-2400300</wp:posOffset>
            </wp:positionH>
            <wp:positionV relativeFrom="paragraph">
              <wp:posOffset>178435</wp:posOffset>
            </wp:positionV>
            <wp:extent cx="2032000" cy="203200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4AC0F" w14:textId="2899AE92" w:rsidR="00A95134" w:rsidRPr="00ED40AF" w:rsidRDefault="00A95134" w:rsidP="00A95134">
      <w:pPr>
        <w:rPr>
          <w:b/>
        </w:rPr>
      </w:pPr>
      <w:r w:rsidRPr="00ED40AF">
        <w:rPr>
          <w:b/>
        </w:rPr>
        <w:t xml:space="preserve">We would </w:t>
      </w:r>
      <w:r w:rsidR="0007387F" w:rsidRPr="00ED40AF">
        <w:rPr>
          <w:b/>
        </w:rPr>
        <w:t xml:space="preserve">most </w:t>
      </w:r>
      <w:r w:rsidRPr="00ED40AF">
        <w:rPr>
          <w:b/>
        </w:rPr>
        <w:t xml:space="preserve">like to give money </w:t>
      </w:r>
      <w:r w:rsidR="001343C6" w:rsidRPr="00ED40AF">
        <w:rPr>
          <w:b/>
        </w:rPr>
        <w:t xml:space="preserve">                   </w:t>
      </w:r>
      <w:r w:rsidRPr="00ED40AF">
        <w:rPr>
          <w:b/>
        </w:rPr>
        <w:t>to projects that help disabled people:</w:t>
      </w:r>
    </w:p>
    <w:p w14:paraId="3C596FC0" w14:textId="77777777" w:rsidR="00A95134" w:rsidRPr="00ED40AF" w:rsidRDefault="00A95134" w:rsidP="00A95134">
      <w:pPr>
        <w:rPr>
          <w:b/>
        </w:rPr>
      </w:pPr>
    </w:p>
    <w:p w14:paraId="27445F41" w14:textId="666F00FB" w:rsidR="00A95134" w:rsidRPr="00ED40AF" w:rsidRDefault="00A95134" w:rsidP="00A95134">
      <w:pPr>
        <w:pStyle w:val="ListParagraph"/>
        <w:numPr>
          <w:ilvl w:val="0"/>
          <w:numId w:val="23"/>
        </w:numPr>
        <w:rPr>
          <w:b/>
        </w:rPr>
      </w:pPr>
      <w:r w:rsidRPr="00ED40AF">
        <w:rPr>
          <w:b/>
        </w:rPr>
        <w:t xml:space="preserve">set up their own business </w:t>
      </w:r>
    </w:p>
    <w:p w14:paraId="4EC2A8D9" w14:textId="77777777" w:rsidR="00A95134" w:rsidRPr="00ED40AF" w:rsidRDefault="00A95134" w:rsidP="00A95134">
      <w:pPr>
        <w:pStyle w:val="ListParagraph"/>
        <w:rPr>
          <w:b/>
        </w:rPr>
      </w:pPr>
    </w:p>
    <w:p w14:paraId="7BFBB06E" w14:textId="481970FD" w:rsidR="00A95134" w:rsidRPr="00ED40AF" w:rsidRDefault="003E74B3" w:rsidP="00A95134">
      <w:pPr>
        <w:pStyle w:val="ListParagraph"/>
        <w:numPr>
          <w:ilvl w:val="0"/>
          <w:numId w:val="23"/>
        </w:numPr>
        <w:rPr>
          <w:b/>
        </w:rPr>
      </w:pPr>
      <w:r w:rsidRPr="00ED40AF">
        <w:rPr>
          <w:b/>
        </w:rPr>
        <w:t xml:space="preserve">or </w:t>
      </w:r>
      <w:r w:rsidR="00A95134" w:rsidRPr="00ED40AF">
        <w:rPr>
          <w:b/>
        </w:rPr>
        <w:t xml:space="preserve">get a job </w:t>
      </w:r>
      <w:r w:rsidRPr="00ED40AF">
        <w:rPr>
          <w:b/>
        </w:rPr>
        <w:t>and</w:t>
      </w:r>
      <w:r w:rsidR="00A95134" w:rsidRPr="00ED40AF">
        <w:rPr>
          <w:b/>
        </w:rPr>
        <w:t xml:space="preserve"> get paid fair money                for their job</w:t>
      </w:r>
    </w:p>
    <w:p w14:paraId="6A3599A8" w14:textId="77777777" w:rsidR="00A95134" w:rsidRDefault="00A95134" w:rsidP="00A87186">
      <w:pPr>
        <w:pStyle w:val="ListParagraph"/>
        <w:ind w:left="360"/>
      </w:pPr>
    </w:p>
    <w:p w14:paraId="04592696" w14:textId="77777777" w:rsidR="003D4D1B" w:rsidRDefault="003D4D1B" w:rsidP="00A87186">
      <w:pPr>
        <w:pStyle w:val="ListParagraph"/>
        <w:ind w:left="360"/>
      </w:pPr>
    </w:p>
    <w:p w14:paraId="72012A98" w14:textId="49193113" w:rsidR="00AA0478" w:rsidRPr="00924EA9" w:rsidRDefault="00411B02" w:rsidP="00924EA9">
      <w:pPr>
        <w:pStyle w:val="ListParagraph"/>
        <w:numPr>
          <w:ilvl w:val="0"/>
          <w:numId w:val="16"/>
        </w:num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809792" behindDoc="0" locked="0" layoutInCell="1" allowOverlap="1" wp14:anchorId="0ECAF072" wp14:editId="667C7CE4">
            <wp:simplePos x="0" y="0"/>
            <wp:positionH relativeFrom="column">
              <wp:posOffset>-2286000</wp:posOffset>
            </wp:positionH>
            <wp:positionV relativeFrom="paragraph">
              <wp:posOffset>457200</wp:posOffset>
            </wp:positionV>
            <wp:extent cx="2041525" cy="204152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478" w:rsidRPr="00924EA9">
        <w:rPr>
          <w:b/>
          <w:sz w:val="36"/>
          <w:szCs w:val="36"/>
        </w:rPr>
        <w:t>Voting and other important decisions</w:t>
      </w:r>
    </w:p>
    <w:p w14:paraId="31CBF62A" w14:textId="765229C4" w:rsidR="00AA0478" w:rsidRDefault="00AA0478" w:rsidP="00AA0478">
      <w:pPr>
        <w:rPr>
          <w:b/>
        </w:rPr>
      </w:pPr>
    </w:p>
    <w:p w14:paraId="78AF874A" w14:textId="77777777" w:rsidR="00115CD5" w:rsidRPr="00926273" w:rsidRDefault="00115CD5" w:rsidP="00115CD5">
      <w:r w:rsidRPr="00926273">
        <w:t xml:space="preserve">This is about making sure disabled people </w:t>
      </w:r>
      <w:r w:rsidR="00DB7480" w:rsidRPr="00926273">
        <w:t>can</w:t>
      </w:r>
      <w:r w:rsidRPr="00926273">
        <w:t>:</w:t>
      </w:r>
    </w:p>
    <w:p w14:paraId="00E62084" w14:textId="77777777" w:rsidR="00115CD5" w:rsidRPr="00926273" w:rsidRDefault="00115CD5" w:rsidP="00AA0478">
      <w:pPr>
        <w:rPr>
          <w:b/>
        </w:rPr>
      </w:pPr>
    </w:p>
    <w:p w14:paraId="42589E30" w14:textId="26CEFC0A" w:rsidR="00115CD5" w:rsidRPr="00926273" w:rsidRDefault="007F5025" w:rsidP="007F5025">
      <w:pPr>
        <w:pStyle w:val="ListParagraph"/>
        <w:numPr>
          <w:ilvl w:val="0"/>
          <w:numId w:val="24"/>
        </w:numPr>
      </w:pPr>
      <w:r w:rsidRPr="00926273">
        <w:t xml:space="preserve">make decisions about the local area </w:t>
      </w:r>
      <w:r w:rsidR="0007631A" w:rsidRPr="00926273">
        <w:t xml:space="preserve">              </w:t>
      </w:r>
      <w:r w:rsidRPr="00926273">
        <w:t>or country</w:t>
      </w:r>
    </w:p>
    <w:p w14:paraId="5CB9610E" w14:textId="6CFA1771" w:rsidR="007F5025" w:rsidRPr="00926273" w:rsidRDefault="007F5025" w:rsidP="007F5025"/>
    <w:p w14:paraId="4ECD2E80" w14:textId="5F78638B" w:rsidR="007F5025" w:rsidRPr="00926273" w:rsidRDefault="00A904C1" w:rsidP="001B3F69">
      <w:p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41568" behindDoc="0" locked="0" layoutInCell="1" allowOverlap="1" wp14:anchorId="47B8B9F6" wp14:editId="5E326735">
            <wp:simplePos x="0" y="0"/>
            <wp:positionH relativeFrom="column">
              <wp:posOffset>-2400300</wp:posOffset>
            </wp:positionH>
            <wp:positionV relativeFrom="paragraph">
              <wp:posOffset>454025</wp:posOffset>
            </wp:positionV>
            <wp:extent cx="2032000" cy="2032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F69">
        <w:t xml:space="preserve">This means helping </w:t>
      </w:r>
      <w:r w:rsidR="00EB0102">
        <w:t xml:space="preserve">to </w:t>
      </w:r>
      <w:r w:rsidR="001B3F69">
        <w:t>make big laws        and plans too</w:t>
      </w:r>
    </w:p>
    <w:p w14:paraId="307DCB3A" w14:textId="77777777" w:rsidR="00976869" w:rsidRDefault="00976869" w:rsidP="007F5025"/>
    <w:p w14:paraId="4E42CCA1" w14:textId="77777777" w:rsidR="001B3F69" w:rsidRPr="00926273" w:rsidRDefault="001B3F69" w:rsidP="007F5025"/>
    <w:p w14:paraId="0B4D5F61" w14:textId="77777777" w:rsidR="00DB7480" w:rsidRPr="00926273" w:rsidRDefault="00DB7480" w:rsidP="007F5025"/>
    <w:p w14:paraId="3250CE2D" w14:textId="32BC03C9" w:rsidR="007F5025" w:rsidRPr="00926273" w:rsidRDefault="007F5025" w:rsidP="007F5025">
      <w:pPr>
        <w:pStyle w:val="ListParagraph"/>
        <w:numPr>
          <w:ilvl w:val="0"/>
          <w:numId w:val="24"/>
        </w:numPr>
      </w:pPr>
      <w:r w:rsidRPr="00926273">
        <w:t>have the skills to be in charge of things</w:t>
      </w:r>
      <w:r w:rsidR="00682AD7" w:rsidRPr="00926273">
        <w:t xml:space="preserve"> and make decisions</w:t>
      </w:r>
      <w:r w:rsidRPr="00926273">
        <w:t xml:space="preserve"> </w:t>
      </w:r>
    </w:p>
    <w:p w14:paraId="61026831" w14:textId="77777777" w:rsidR="007F5025" w:rsidRPr="00926273" w:rsidRDefault="007F5025" w:rsidP="007F5025">
      <w:pPr>
        <w:pStyle w:val="ListParagraph"/>
        <w:ind w:left="360"/>
      </w:pPr>
    </w:p>
    <w:p w14:paraId="6A324EED" w14:textId="373315BC" w:rsidR="00DB7480" w:rsidRPr="00926273" w:rsidRDefault="00DB7480" w:rsidP="007F5025">
      <w:pPr>
        <w:pStyle w:val="ListParagraph"/>
        <w:ind w:left="360"/>
      </w:pPr>
    </w:p>
    <w:p w14:paraId="7F32C0C8" w14:textId="26D5E707" w:rsidR="007F5025" w:rsidRDefault="007F5025" w:rsidP="007F5025"/>
    <w:p w14:paraId="6CA84B52" w14:textId="2E0F4F58" w:rsidR="00976869" w:rsidRPr="00ED40AF" w:rsidRDefault="00976869" w:rsidP="007F5025">
      <w:pPr>
        <w:rPr>
          <w:b/>
        </w:rPr>
      </w:pPr>
    </w:p>
    <w:p w14:paraId="55667F59" w14:textId="6F00BA0C" w:rsidR="006E4585" w:rsidRPr="00ED40AF" w:rsidRDefault="001B3F69" w:rsidP="006E4585">
      <w:pPr>
        <w:rPr>
          <w:b/>
        </w:rPr>
      </w:pPr>
      <w:r w:rsidRPr="00ED40AF">
        <w:rPr>
          <w:rFonts w:ascii="Helvetica" w:hAnsi="Helvetica" w:cs="Helvetica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2112" behindDoc="0" locked="0" layoutInCell="1" allowOverlap="1" wp14:anchorId="13B07D71" wp14:editId="74566941">
            <wp:simplePos x="0" y="0"/>
            <wp:positionH relativeFrom="column">
              <wp:posOffset>-2286000</wp:posOffset>
            </wp:positionH>
            <wp:positionV relativeFrom="paragraph">
              <wp:posOffset>245110</wp:posOffset>
            </wp:positionV>
            <wp:extent cx="1943100" cy="1943100"/>
            <wp:effectExtent l="0" t="0" r="12700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85" w:rsidRPr="00ED40AF">
        <w:rPr>
          <w:b/>
        </w:rPr>
        <w:t xml:space="preserve">We would </w:t>
      </w:r>
      <w:r w:rsidR="00A3416B" w:rsidRPr="00ED40AF">
        <w:rPr>
          <w:b/>
        </w:rPr>
        <w:t xml:space="preserve">most </w:t>
      </w:r>
      <w:r w:rsidR="006E4585" w:rsidRPr="00ED40AF">
        <w:rPr>
          <w:b/>
        </w:rPr>
        <w:t>like to give money</w:t>
      </w:r>
      <w:r w:rsidR="00A3416B" w:rsidRPr="00ED40AF">
        <w:rPr>
          <w:b/>
        </w:rPr>
        <w:t xml:space="preserve">                   </w:t>
      </w:r>
      <w:r w:rsidR="006E4585" w:rsidRPr="00ED40AF">
        <w:rPr>
          <w:b/>
        </w:rPr>
        <w:t xml:space="preserve"> to projects that make sure disabled people:</w:t>
      </w:r>
    </w:p>
    <w:p w14:paraId="76447EE9" w14:textId="77777777" w:rsidR="001B3F69" w:rsidRPr="00ED40AF" w:rsidRDefault="001B3F69" w:rsidP="005A08B3">
      <w:pPr>
        <w:rPr>
          <w:b/>
        </w:rPr>
      </w:pPr>
    </w:p>
    <w:p w14:paraId="191B89A5" w14:textId="3BA2C8DE" w:rsidR="00976869" w:rsidRPr="00ED40AF" w:rsidRDefault="00976869" w:rsidP="005A08B3">
      <w:pPr>
        <w:rPr>
          <w:b/>
        </w:rPr>
      </w:pPr>
    </w:p>
    <w:p w14:paraId="1C63B192" w14:textId="5FC8383C" w:rsidR="005417A2" w:rsidRPr="00ED40AF" w:rsidRDefault="005A08B3" w:rsidP="005A08B3">
      <w:pPr>
        <w:pStyle w:val="ListParagraph"/>
        <w:numPr>
          <w:ilvl w:val="0"/>
          <w:numId w:val="24"/>
        </w:numPr>
        <w:rPr>
          <w:b/>
        </w:rPr>
      </w:pPr>
      <w:r w:rsidRPr="00ED40AF">
        <w:rPr>
          <w:b/>
        </w:rPr>
        <w:t xml:space="preserve">get the right support from the police, courts and prisons and </w:t>
      </w:r>
      <w:r w:rsidR="008D58D3" w:rsidRPr="00ED40AF">
        <w:rPr>
          <w:b/>
        </w:rPr>
        <w:t xml:space="preserve">can </w:t>
      </w:r>
      <w:r w:rsidRPr="00ED40AF">
        <w:rPr>
          <w:b/>
        </w:rPr>
        <w:t xml:space="preserve">take part </w:t>
      </w:r>
      <w:r w:rsidR="00ED40AF">
        <w:rPr>
          <w:b/>
        </w:rPr>
        <w:t xml:space="preserve">      </w:t>
      </w:r>
      <w:r w:rsidRPr="00ED40AF">
        <w:rPr>
          <w:b/>
        </w:rPr>
        <w:t>in things</w:t>
      </w:r>
      <w:r w:rsidR="00ED40AF">
        <w:rPr>
          <w:b/>
        </w:rPr>
        <w:t xml:space="preserve"> </w:t>
      </w:r>
      <w:r w:rsidRPr="00ED40AF">
        <w:rPr>
          <w:b/>
        </w:rPr>
        <w:t>to do with the law</w:t>
      </w:r>
    </w:p>
    <w:p w14:paraId="4BE65907" w14:textId="77777777" w:rsidR="005A08B3" w:rsidRPr="00ED40AF" w:rsidRDefault="005A08B3" w:rsidP="005A08B3">
      <w:pPr>
        <w:pStyle w:val="ListParagraph"/>
        <w:ind w:left="360"/>
        <w:rPr>
          <w:b/>
        </w:rPr>
      </w:pPr>
    </w:p>
    <w:p w14:paraId="36705843" w14:textId="6A86AB27" w:rsidR="001B3F69" w:rsidRPr="00ED40AF" w:rsidRDefault="00ED40AF" w:rsidP="005A08B3">
      <w:pPr>
        <w:pStyle w:val="ListParagraph"/>
        <w:ind w:left="360"/>
        <w:rPr>
          <w:b/>
        </w:rPr>
      </w:pPr>
      <w:r w:rsidRPr="00ED40AF">
        <w:rPr>
          <w:rFonts w:ascii="Helvetica" w:hAnsi="Helvetica" w:cs="Helvetica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40544" behindDoc="0" locked="0" layoutInCell="1" allowOverlap="1" wp14:anchorId="4C034946" wp14:editId="7D67D36F">
            <wp:simplePos x="0" y="0"/>
            <wp:positionH relativeFrom="column">
              <wp:posOffset>-2286000</wp:posOffset>
            </wp:positionH>
            <wp:positionV relativeFrom="paragraph">
              <wp:posOffset>96520</wp:posOffset>
            </wp:positionV>
            <wp:extent cx="2032000" cy="2032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6DB43" w14:textId="70398A97" w:rsidR="005A08B3" w:rsidRPr="00ED40AF" w:rsidRDefault="00D27530" w:rsidP="005A08B3">
      <w:pPr>
        <w:pStyle w:val="ListParagraph"/>
        <w:numPr>
          <w:ilvl w:val="0"/>
          <w:numId w:val="24"/>
        </w:numPr>
        <w:rPr>
          <w:b/>
        </w:rPr>
      </w:pPr>
      <w:r w:rsidRPr="00ED40AF">
        <w:rPr>
          <w:b/>
        </w:rPr>
        <w:t xml:space="preserve">are </w:t>
      </w:r>
      <w:r w:rsidR="005A08B3" w:rsidRPr="00ED40AF">
        <w:rPr>
          <w:b/>
        </w:rPr>
        <w:t xml:space="preserve">treated fairly by staff in places like </w:t>
      </w:r>
      <w:r w:rsidR="0007631A" w:rsidRPr="00ED40AF">
        <w:rPr>
          <w:b/>
        </w:rPr>
        <w:t xml:space="preserve">             </w:t>
      </w:r>
      <w:r w:rsidR="005A08B3" w:rsidRPr="00ED40AF">
        <w:rPr>
          <w:b/>
        </w:rPr>
        <w:t>mental health hospitals or care homes</w:t>
      </w:r>
    </w:p>
    <w:p w14:paraId="5AE20DC8" w14:textId="77777777" w:rsidR="0007631A" w:rsidRPr="00ED40AF" w:rsidRDefault="0007631A" w:rsidP="0007631A">
      <w:pPr>
        <w:rPr>
          <w:b/>
        </w:rPr>
      </w:pPr>
    </w:p>
    <w:p w14:paraId="0EF6C6E7" w14:textId="77777777" w:rsidR="001B3F69" w:rsidRPr="00ED40AF" w:rsidRDefault="001B3F69" w:rsidP="0007631A">
      <w:pPr>
        <w:rPr>
          <w:b/>
        </w:rPr>
      </w:pPr>
    </w:p>
    <w:p w14:paraId="3E83A1C6" w14:textId="6DF60AD1" w:rsidR="0007631A" w:rsidRDefault="004A764B" w:rsidP="005A08B3">
      <w:pPr>
        <w:pStyle w:val="ListParagraph"/>
        <w:numPr>
          <w:ilvl w:val="0"/>
          <w:numId w:val="24"/>
        </w:numPr>
        <w:rPr>
          <w:b/>
        </w:rPr>
      </w:pPr>
      <w:r w:rsidRPr="00ED40AF">
        <w:rPr>
          <w:b/>
        </w:rPr>
        <w:t xml:space="preserve">or </w:t>
      </w:r>
      <w:r w:rsidR="008D58D3" w:rsidRPr="00ED40AF">
        <w:rPr>
          <w:b/>
        </w:rPr>
        <w:t xml:space="preserve">can </w:t>
      </w:r>
      <w:r w:rsidR="0007631A" w:rsidRPr="00ED40AF">
        <w:rPr>
          <w:b/>
        </w:rPr>
        <w:t xml:space="preserve">take part in politics </w:t>
      </w:r>
      <w:r w:rsidR="00591014" w:rsidRPr="00ED40AF">
        <w:rPr>
          <w:b/>
        </w:rPr>
        <w:t>and do well</w:t>
      </w:r>
    </w:p>
    <w:p w14:paraId="6D543C41" w14:textId="77777777" w:rsidR="00BD2133" w:rsidRDefault="00BD2133" w:rsidP="00BD2133">
      <w:pPr>
        <w:pStyle w:val="ListParagraph"/>
        <w:ind w:left="360"/>
        <w:rPr>
          <w:b/>
        </w:rPr>
      </w:pPr>
    </w:p>
    <w:p w14:paraId="53987609" w14:textId="77777777" w:rsidR="00BD2133" w:rsidRDefault="00BD2133" w:rsidP="00BD2133">
      <w:pPr>
        <w:pStyle w:val="ListParagraph"/>
        <w:ind w:left="360"/>
        <w:rPr>
          <w:b/>
        </w:rPr>
      </w:pPr>
    </w:p>
    <w:p w14:paraId="03CCAABF" w14:textId="77777777" w:rsidR="00BD2133" w:rsidRPr="00924EA9" w:rsidRDefault="00BD2133" w:rsidP="00BD2133">
      <w:pPr>
        <w:pStyle w:val="ListParagraph"/>
        <w:numPr>
          <w:ilvl w:val="0"/>
          <w:numId w:val="16"/>
        </w:numPr>
        <w:rPr>
          <w:b/>
          <w:sz w:val="36"/>
          <w:szCs w:val="36"/>
        </w:rPr>
      </w:pPr>
      <w:r w:rsidRPr="00924EA9">
        <w:rPr>
          <w:b/>
          <w:sz w:val="36"/>
          <w:szCs w:val="36"/>
        </w:rPr>
        <w:lastRenderedPageBreak/>
        <w:t>Being part of the community</w:t>
      </w:r>
    </w:p>
    <w:p w14:paraId="5DBF1131" w14:textId="77777777" w:rsidR="00BD2133" w:rsidRDefault="00BD2133" w:rsidP="00BD2133">
      <w:pPr>
        <w:pStyle w:val="ListParagraph"/>
        <w:ind w:left="360"/>
      </w:pPr>
    </w:p>
    <w:p w14:paraId="06035A4C" w14:textId="77777777" w:rsidR="00BD2133" w:rsidRDefault="00BD2133" w:rsidP="00BD2133">
      <w:pPr>
        <w:pStyle w:val="ListParagraph"/>
        <w:ind w:left="360"/>
      </w:pPr>
    </w:p>
    <w:p w14:paraId="49ABD2C0" w14:textId="77777777" w:rsidR="00BD2133" w:rsidRPr="003D40F4" w:rsidRDefault="00BD2133" w:rsidP="00BD2133">
      <w:r w:rsidRPr="003D40F4">
        <w:t>This is about making sure disabled people can:</w:t>
      </w:r>
    </w:p>
    <w:p w14:paraId="5FC0F1FB" w14:textId="77777777" w:rsidR="00BD2133" w:rsidRPr="003D40F4" w:rsidRDefault="00BD2133" w:rsidP="00BD2133">
      <w:r w:rsidRPr="003D40F4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1024" behindDoc="0" locked="0" layoutInCell="1" allowOverlap="1" wp14:anchorId="291C3924" wp14:editId="3AC8CFF4">
            <wp:simplePos x="0" y="0"/>
            <wp:positionH relativeFrom="column">
              <wp:posOffset>-2171700</wp:posOffset>
            </wp:positionH>
            <wp:positionV relativeFrom="paragraph">
              <wp:posOffset>59690</wp:posOffset>
            </wp:positionV>
            <wp:extent cx="2041525" cy="204152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0090C" w14:textId="77777777" w:rsidR="00BD2133" w:rsidRPr="003D40F4" w:rsidRDefault="00BD2133" w:rsidP="00BD2133">
      <w:pPr>
        <w:pStyle w:val="ListParagraph"/>
        <w:numPr>
          <w:ilvl w:val="0"/>
          <w:numId w:val="23"/>
        </w:numPr>
      </w:pPr>
      <w:r w:rsidRPr="003D40F4">
        <w:t>go out, meet people and join in               with things</w:t>
      </w:r>
    </w:p>
    <w:p w14:paraId="6A37C32F" w14:textId="77777777" w:rsidR="00BD2133" w:rsidRPr="003D40F4" w:rsidRDefault="00BD2133" w:rsidP="00BD2133"/>
    <w:p w14:paraId="7847DA42" w14:textId="77777777" w:rsidR="00BD2133" w:rsidRPr="003D40F4" w:rsidRDefault="00BD2133" w:rsidP="00BD2133"/>
    <w:p w14:paraId="778CFD4D" w14:textId="77777777" w:rsidR="00BD2133" w:rsidRPr="003D40F4" w:rsidRDefault="00BD2133" w:rsidP="00BD2133"/>
    <w:p w14:paraId="76DE5F64" w14:textId="77777777" w:rsidR="00BD2133" w:rsidRPr="003D40F4" w:rsidRDefault="00BD2133" w:rsidP="00BD2133">
      <w:pPr>
        <w:pStyle w:val="ListParagraph"/>
        <w:numPr>
          <w:ilvl w:val="0"/>
          <w:numId w:val="23"/>
        </w:numPr>
      </w:pPr>
      <w:r w:rsidRPr="003D40F4">
        <w:t>do the things they want to do                            in their local area</w:t>
      </w:r>
    </w:p>
    <w:p w14:paraId="4BFE793C" w14:textId="77777777" w:rsidR="00BD2133" w:rsidRPr="003D40F4" w:rsidRDefault="00BD2133" w:rsidP="00BD2133">
      <w:r w:rsidRPr="003D40F4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3072" behindDoc="0" locked="0" layoutInCell="1" allowOverlap="1" wp14:anchorId="44DE8E1F" wp14:editId="28FF03DE">
            <wp:simplePos x="0" y="0"/>
            <wp:positionH relativeFrom="column">
              <wp:posOffset>-2057400</wp:posOffset>
            </wp:positionH>
            <wp:positionV relativeFrom="paragraph">
              <wp:posOffset>220345</wp:posOffset>
            </wp:positionV>
            <wp:extent cx="1932940" cy="19329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DE103" w14:textId="77777777" w:rsidR="00BD2133" w:rsidRPr="003D40F4" w:rsidRDefault="00BD2133" w:rsidP="00BD2133"/>
    <w:p w14:paraId="042E37B7" w14:textId="77777777" w:rsidR="00BD2133" w:rsidRPr="003D40F4" w:rsidRDefault="00BD2133" w:rsidP="00BD2133"/>
    <w:p w14:paraId="7C1C1243" w14:textId="77777777" w:rsidR="00BD2133" w:rsidRPr="003D40F4" w:rsidRDefault="00BD2133" w:rsidP="00BD2133"/>
    <w:p w14:paraId="5BF589AD" w14:textId="77777777" w:rsidR="00BD2133" w:rsidRPr="003D40F4" w:rsidRDefault="00BD2133" w:rsidP="00BD2133">
      <w:pPr>
        <w:pStyle w:val="ListParagraph"/>
        <w:numPr>
          <w:ilvl w:val="0"/>
          <w:numId w:val="23"/>
        </w:numPr>
      </w:pPr>
      <w:r w:rsidRPr="003D40F4">
        <w:t>say what services should be like</w:t>
      </w:r>
    </w:p>
    <w:p w14:paraId="75AF9D11" w14:textId="77777777" w:rsidR="00BD2133" w:rsidRPr="003D40F4" w:rsidRDefault="00BD2133" w:rsidP="00BD2133">
      <w:pPr>
        <w:pStyle w:val="ListParagraph"/>
      </w:pPr>
    </w:p>
    <w:p w14:paraId="6D29929A" w14:textId="77777777" w:rsidR="00BD2133" w:rsidRPr="003D40F4" w:rsidRDefault="00BD2133" w:rsidP="00BD2133">
      <w:pPr>
        <w:pStyle w:val="ListParagraph"/>
      </w:pPr>
      <w:r w:rsidRPr="003D40F4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2048" behindDoc="0" locked="0" layoutInCell="1" allowOverlap="1" wp14:anchorId="5A4435DC" wp14:editId="05D32D70">
            <wp:simplePos x="0" y="0"/>
            <wp:positionH relativeFrom="column">
              <wp:posOffset>-2400300</wp:posOffset>
            </wp:positionH>
            <wp:positionV relativeFrom="paragraph">
              <wp:posOffset>290830</wp:posOffset>
            </wp:positionV>
            <wp:extent cx="2286000" cy="22860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0F4">
        <w:t xml:space="preserve">Services can be lots of things like         health care, transport and schools </w:t>
      </w:r>
    </w:p>
    <w:p w14:paraId="6EEA20D8" w14:textId="77777777" w:rsidR="00BD2133" w:rsidRPr="003D40F4" w:rsidRDefault="00BD2133" w:rsidP="00BD2133"/>
    <w:p w14:paraId="26FAE4E6" w14:textId="77777777" w:rsidR="00BD2133" w:rsidRPr="003D40F4" w:rsidRDefault="00BD2133" w:rsidP="00BD2133"/>
    <w:p w14:paraId="022C0AB9" w14:textId="77777777" w:rsidR="00BD2133" w:rsidRPr="003D40F4" w:rsidRDefault="00BD2133" w:rsidP="00BD2133"/>
    <w:p w14:paraId="6EA41367" w14:textId="77777777" w:rsidR="00BD2133" w:rsidRPr="003D40F4" w:rsidRDefault="00BD2133" w:rsidP="00BD2133"/>
    <w:p w14:paraId="2789391A" w14:textId="77777777" w:rsidR="00BD2133" w:rsidRPr="003D40F4" w:rsidRDefault="00BD2133" w:rsidP="00BD2133">
      <w:pPr>
        <w:pStyle w:val="ListParagraph"/>
        <w:numPr>
          <w:ilvl w:val="0"/>
          <w:numId w:val="23"/>
        </w:numPr>
      </w:pPr>
      <w:r w:rsidRPr="003D40F4">
        <w:t>have their say and be listened to</w:t>
      </w:r>
    </w:p>
    <w:p w14:paraId="56606D64" w14:textId="77777777" w:rsidR="00BD2133" w:rsidRDefault="00BD2133" w:rsidP="00BD2133"/>
    <w:p w14:paraId="4C517217" w14:textId="77777777" w:rsidR="00BD2133" w:rsidRDefault="00BD2133" w:rsidP="00BD2133"/>
    <w:p w14:paraId="6B92B13F" w14:textId="77777777" w:rsidR="00BD2133" w:rsidRDefault="00BD2133" w:rsidP="00BD213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4096" behindDoc="0" locked="0" layoutInCell="1" allowOverlap="1" wp14:anchorId="1182E67A" wp14:editId="65D0800E">
            <wp:simplePos x="0" y="0"/>
            <wp:positionH relativeFrom="column">
              <wp:posOffset>-2171700</wp:posOffset>
            </wp:positionH>
            <wp:positionV relativeFrom="paragraph">
              <wp:posOffset>117475</wp:posOffset>
            </wp:positionV>
            <wp:extent cx="2057400" cy="20320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B65E" w14:textId="77777777" w:rsidR="00BD2133" w:rsidRDefault="00BD2133" w:rsidP="00BD2133"/>
    <w:p w14:paraId="17AF375A" w14:textId="77777777" w:rsidR="00BD2133" w:rsidRPr="00ED40AF" w:rsidRDefault="00BD2133" w:rsidP="00BD2133">
      <w:pPr>
        <w:rPr>
          <w:b/>
        </w:rPr>
      </w:pPr>
      <w:r w:rsidRPr="00ED40AF">
        <w:rPr>
          <w:b/>
        </w:rPr>
        <w:t>We would most like to give money                    to projects that help disabled people:</w:t>
      </w:r>
    </w:p>
    <w:p w14:paraId="37EB2D45" w14:textId="77777777" w:rsidR="00BD2133" w:rsidRPr="00ED40AF" w:rsidRDefault="00BD2133" w:rsidP="00BD2133">
      <w:pPr>
        <w:rPr>
          <w:b/>
        </w:rPr>
      </w:pPr>
    </w:p>
    <w:p w14:paraId="54348509" w14:textId="77777777" w:rsidR="00BD2133" w:rsidRPr="00ED40AF" w:rsidRDefault="00BD2133" w:rsidP="00BD2133">
      <w:pPr>
        <w:pStyle w:val="ListParagraph"/>
        <w:numPr>
          <w:ilvl w:val="0"/>
          <w:numId w:val="23"/>
        </w:numPr>
        <w:rPr>
          <w:b/>
        </w:rPr>
      </w:pPr>
      <w:r w:rsidRPr="00ED40AF">
        <w:rPr>
          <w:b/>
        </w:rPr>
        <w:t xml:space="preserve">get the right support, money </w:t>
      </w:r>
      <w:r>
        <w:rPr>
          <w:b/>
        </w:rPr>
        <w:t xml:space="preserve">                  </w:t>
      </w:r>
      <w:r w:rsidRPr="00ED40AF">
        <w:rPr>
          <w:b/>
        </w:rPr>
        <w:t>or housing to live in the way</w:t>
      </w:r>
      <w:r>
        <w:rPr>
          <w:b/>
        </w:rPr>
        <w:t xml:space="preserve">                </w:t>
      </w:r>
      <w:r w:rsidRPr="00ED40AF">
        <w:rPr>
          <w:b/>
        </w:rPr>
        <w:t xml:space="preserve"> they choose</w:t>
      </w:r>
    </w:p>
    <w:p w14:paraId="7DE0835B" w14:textId="77777777" w:rsidR="00BD2133" w:rsidRDefault="00BD2133" w:rsidP="00BD2133">
      <w:pPr>
        <w:pStyle w:val="ListParagraph"/>
      </w:pPr>
    </w:p>
    <w:p w14:paraId="46C9AE80" w14:textId="77777777" w:rsidR="00AA0478" w:rsidRPr="00924EA9" w:rsidRDefault="00C26897" w:rsidP="00924EA9">
      <w:pPr>
        <w:pStyle w:val="ListParagraph"/>
        <w:numPr>
          <w:ilvl w:val="0"/>
          <w:numId w:val="16"/>
        </w:numPr>
        <w:rPr>
          <w:b/>
          <w:sz w:val="36"/>
          <w:szCs w:val="36"/>
        </w:rPr>
      </w:pPr>
      <w:r w:rsidRPr="00924EA9">
        <w:rPr>
          <w:b/>
          <w:sz w:val="36"/>
          <w:szCs w:val="36"/>
        </w:rPr>
        <w:lastRenderedPageBreak/>
        <w:t xml:space="preserve">Things that can help </w:t>
      </w:r>
      <w:r w:rsidR="00F757D6">
        <w:rPr>
          <w:b/>
          <w:sz w:val="36"/>
          <w:szCs w:val="36"/>
        </w:rPr>
        <w:t xml:space="preserve">            </w:t>
      </w:r>
      <w:r w:rsidRPr="00924EA9">
        <w:rPr>
          <w:b/>
          <w:sz w:val="36"/>
          <w:szCs w:val="36"/>
        </w:rPr>
        <w:t>disabled people take part</w:t>
      </w:r>
      <w:r w:rsidR="00F757D6">
        <w:rPr>
          <w:b/>
          <w:sz w:val="36"/>
          <w:szCs w:val="36"/>
        </w:rPr>
        <w:t xml:space="preserve">                   </w:t>
      </w:r>
      <w:r w:rsidRPr="00924EA9">
        <w:rPr>
          <w:b/>
          <w:sz w:val="36"/>
          <w:szCs w:val="36"/>
        </w:rPr>
        <w:t xml:space="preserve"> in everything </w:t>
      </w:r>
      <w:r w:rsidR="00671412" w:rsidRPr="00924EA9">
        <w:rPr>
          <w:b/>
          <w:sz w:val="36"/>
          <w:szCs w:val="36"/>
        </w:rPr>
        <w:t xml:space="preserve"> </w:t>
      </w:r>
    </w:p>
    <w:p w14:paraId="043AB015" w14:textId="7CD9F2D3" w:rsidR="00F757D6" w:rsidRDefault="0023549F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13888" behindDoc="0" locked="0" layoutInCell="1" allowOverlap="1" wp14:anchorId="3803A5F5" wp14:editId="47B8D430">
            <wp:simplePos x="0" y="0"/>
            <wp:positionH relativeFrom="column">
              <wp:posOffset>-2400300</wp:posOffset>
            </wp:positionH>
            <wp:positionV relativeFrom="paragraph">
              <wp:posOffset>11430</wp:posOffset>
            </wp:positionV>
            <wp:extent cx="2041525" cy="204152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1BDA4" w14:textId="4F409D28" w:rsidR="00671412" w:rsidRPr="00B82B3A" w:rsidRDefault="00671412">
      <w:r w:rsidRPr="00B82B3A">
        <w:t xml:space="preserve">Some examples </w:t>
      </w:r>
      <w:r w:rsidR="00C95B95" w:rsidRPr="00B82B3A">
        <w:t>are:</w:t>
      </w:r>
    </w:p>
    <w:p w14:paraId="3E551645" w14:textId="4D6AC77A" w:rsidR="00671412" w:rsidRPr="00B82B3A" w:rsidRDefault="00671412">
      <w:pPr>
        <w:rPr>
          <w:b/>
          <w:sz w:val="36"/>
          <w:szCs w:val="36"/>
        </w:rPr>
      </w:pPr>
    </w:p>
    <w:p w14:paraId="6F509D32" w14:textId="17410411" w:rsidR="0023549F" w:rsidRPr="00B82B3A" w:rsidRDefault="00343A9F" w:rsidP="00C95B95">
      <w:pPr>
        <w:spacing w:after="120"/>
        <w:rPr>
          <w:b/>
        </w:rPr>
      </w:pPr>
      <w:r w:rsidRPr="00B82B3A">
        <w:rPr>
          <w:b/>
        </w:rPr>
        <w:t>Peer Support</w:t>
      </w:r>
    </w:p>
    <w:p w14:paraId="0C78521C" w14:textId="5E392971" w:rsidR="00C70241" w:rsidRPr="00B82B3A" w:rsidRDefault="00343A9F" w:rsidP="00C95B95">
      <w:r w:rsidRPr="00B82B3A">
        <w:t xml:space="preserve">This is where disabled people </w:t>
      </w:r>
      <w:r w:rsidR="005A51C0" w:rsidRPr="00B82B3A">
        <w:t>work together and support</w:t>
      </w:r>
      <w:r w:rsidR="00CD461E" w:rsidRPr="00B82B3A">
        <w:t xml:space="preserve"> </w:t>
      </w:r>
      <w:r w:rsidRPr="00B82B3A">
        <w:t>each other</w:t>
      </w:r>
      <w:r w:rsidR="0023549F" w:rsidRPr="00B82B3A">
        <w:t xml:space="preserve">. </w:t>
      </w:r>
    </w:p>
    <w:p w14:paraId="7EF2A348" w14:textId="77777777" w:rsidR="00C70241" w:rsidRPr="00B82B3A" w:rsidRDefault="00C70241" w:rsidP="00C95B95"/>
    <w:p w14:paraId="57C98841" w14:textId="3480540C" w:rsidR="00343A9F" w:rsidRPr="00B82B3A" w:rsidRDefault="00FF6B18">
      <w:r w:rsidRPr="00B82B3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1CFCFB80" wp14:editId="3A251ABA">
            <wp:simplePos x="0" y="0"/>
            <wp:positionH relativeFrom="column">
              <wp:posOffset>-2171700</wp:posOffset>
            </wp:positionH>
            <wp:positionV relativeFrom="paragraph">
              <wp:posOffset>184150</wp:posOffset>
            </wp:positionV>
            <wp:extent cx="1714500" cy="1714500"/>
            <wp:effectExtent l="0" t="0" r="12700" b="1270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AC79E" w14:textId="29797B6A" w:rsidR="00384083" w:rsidRPr="00B82B3A" w:rsidRDefault="00384083"/>
    <w:p w14:paraId="7BBC0D56" w14:textId="23C8FE99" w:rsidR="00024484" w:rsidRPr="00B82B3A" w:rsidRDefault="00024484"/>
    <w:p w14:paraId="78589EB0" w14:textId="77777777" w:rsidR="00C95B95" w:rsidRPr="00B82B3A" w:rsidRDefault="00C95B95" w:rsidP="00C95B95">
      <w:pPr>
        <w:spacing w:after="120"/>
        <w:rPr>
          <w:b/>
        </w:rPr>
      </w:pPr>
      <w:r w:rsidRPr="00B82B3A">
        <w:rPr>
          <w:b/>
        </w:rPr>
        <w:t>Making choices</w:t>
      </w:r>
    </w:p>
    <w:p w14:paraId="7ACCCF47" w14:textId="3DAD47DE" w:rsidR="00343A9F" w:rsidRPr="00B82B3A" w:rsidRDefault="00343A9F" w:rsidP="00C95B95">
      <w:pPr>
        <w:spacing w:after="120"/>
      </w:pPr>
      <w:r w:rsidRPr="00B82B3A">
        <w:t>This is about disabled people</w:t>
      </w:r>
      <w:r w:rsidR="00E54D49" w:rsidRPr="00B82B3A">
        <w:t xml:space="preserve"> being able to choose </w:t>
      </w:r>
      <w:r w:rsidRPr="00B82B3A">
        <w:t>what is best for them</w:t>
      </w:r>
      <w:r w:rsidR="007375CB">
        <w:t>.</w:t>
      </w:r>
      <w:r w:rsidRPr="00B82B3A">
        <w:t xml:space="preserve"> </w:t>
      </w:r>
    </w:p>
    <w:p w14:paraId="1E38D50D" w14:textId="77777777" w:rsidR="00343A9F" w:rsidRPr="00B82B3A" w:rsidRDefault="00343A9F"/>
    <w:p w14:paraId="54EEDADF" w14:textId="77777777" w:rsidR="004E4044" w:rsidRPr="00B82B3A" w:rsidRDefault="004E4044"/>
    <w:p w14:paraId="626ED007" w14:textId="46E04364" w:rsidR="0023549F" w:rsidRPr="00B82B3A" w:rsidRDefault="0023549F">
      <w:r w:rsidRPr="00B82B3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17984" behindDoc="0" locked="0" layoutInCell="1" allowOverlap="1" wp14:anchorId="7D9E9E2E" wp14:editId="746AEB74">
            <wp:simplePos x="0" y="0"/>
            <wp:positionH relativeFrom="column">
              <wp:posOffset>-2286000</wp:posOffset>
            </wp:positionH>
            <wp:positionV relativeFrom="paragraph">
              <wp:posOffset>-8255</wp:posOffset>
            </wp:positionV>
            <wp:extent cx="1927225" cy="192722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3EB34" w14:textId="74FA717A" w:rsidR="00343A9F" w:rsidRPr="00B82B3A" w:rsidRDefault="00343A9F"/>
    <w:p w14:paraId="4992DE7D" w14:textId="5FF30A9D" w:rsidR="00080720" w:rsidRPr="00B82B3A" w:rsidRDefault="00343A9F" w:rsidP="00C95B95">
      <w:pPr>
        <w:spacing w:after="120"/>
        <w:rPr>
          <w:b/>
        </w:rPr>
      </w:pPr>
      <w:r w:rsidRPr="00B82B3A">
        <w:rPr>
          <w:b/>
        </w:rPr>
        <w:t>Easy information</w:t>
      </w:r>
    </w:p>
    <w:p w14:paraId="226E4EE2" w14:textId="40B68C41" w:rsidR="00343A9F" w:rsidRPr="00B82B3A" w:rsidRDefault="00343A9F" w:rsidP="00C95B95">
      <w:pPr>
        <w:spacing w:after="120"/>
      </w:pPr>
      <w:r w:rsidRPr="00B82B3A">
        <w:t>Information that is easy to understand</w:t>
      </w:r>
      <w:r w:rsidR="00A802BC" w:rsidRPr="00B82B3A">
        <w:t xml:space="preserve"> </w:t>
      </w:r>
      <w:r w:rsidR="00815C36" w:rsidRPr="00B82B3A">
        <w:t xml:space="preserve">       </w:t>
      </w:r>
      <w:r w:rsidRPr="00B82B3A">
        <w:t>help</w:t>
      </w:r>
      <w:r w:rsidR="00B2728D" w:rsidRPr="00B82B3A">
        <w:t>s</w:t>
      </w:r>
      <w:r w:rsidRPr="00B82B3A">
        <w:t xml:space="preserve"> disabled people</w:t>
      </w:r>
      <w:r w:rsidR="00D76A56" w:rsidRPr="00B82B3A">
        <w:t xml:space="preserve"> </w:t>
      </w:r>
      <w:r w:rsidR="00B2728D" w:rsidRPr="00B82B3A">
        <w:t>j</w:t>
      </w:r>
      <w:r w:rsidRPr="00B82B3A">
        <w:t>oin in</w:t>
      </w:r>
      <w:r w:rsidR="00D76A56" w:rsidRPr="00B82B3A">
        <w:t xml:space="preserve"> with things</w:t>
      </w:r>
      <w:r w:rsidR="00B8729D">
        <w:t xml:space="preserve">         and make decisions</w:t>
      </w:r>
      <w:r w:rsidR="00AB6726" w:rsidRPr="00B82B3A">
        <w:t>.</w:t>
      </w:r>
    </w:p>
    <w:p w14:paraId="7CD4F609" w14:textId="77777777" w:rsidR="00343A9F" w:rsidRPr="00B82B3A" w:rsidRDefault="00343A9F"/>
    <w:p w14:paraId="45781D02" w14:textId="77777777" w:rsidR="00E54D49" w:rsidRPr="00B82B3A" w:rsidRDefault="00E54D49" w:rsidP="00815C36">
      <w:pPr>
        <w:spacing w:after="120"/>
      </w:pPr>
    </w:p>
    <w:p w14:paraId="2DA287E2" w14:textId="651E9431" w:rsidR="0023549F" w:rsidRDefault="00FE4A2C" w:rsidP="00815C36">
      <w:pPr>
        <w:spacing w:after="120"/>
        <w:rPr>
          <w:highlight w:val="yellow"/>
        </w:rPr>
      </w:pPr>
      <w:r w:rsidRPr="00B82B3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29280" behindDoc="0" locked="0" layoutInCell="1" allowOverlap="1" wp14:anchorId="5E314E6A" wp14:editId="4B871EEB">
            <wp:simplePos x="0" y="0"/>
            <wp:positionH relativeFrom="column">
              <wp:posOffset>-2400300</wp:posOffset>
            </wp:positionH>
            <wp:positionV relativeFrom="paragraph">
              <wp:posOffset>179705</wp:posOffset>
            </wp:positionV>
            <wp:extent cx="2176780" cy="2176780"/>
            <wp:effectExtent l="0" t="0" r="0" b="762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398C" w14:textId="2F6F0C5B" w:rsidR="004E4044" w:rsidRPr="00890525" w:rsidRDefault="004E4044" w:rsidP="00E54D49">
      <w:pPr>
        <w:spacing w:after="200"/>
        <w:rPr>
          <w:b/>
        </w:rPr>
      </w:pPr>
      <w:r w:rsidRPr="00890525">
        <w:rPr>
          <w:b/>
        </w:rPr>
        <w:t xml:space="preserve">We would </w:t>
      </w:r>
      <w:r w:rsidR="00B82B3A" w:rsidRPr="00890525">
        <w:rPr>
          <w:b/>
        </w:rPr>
        <w:t xml:space="preserve">most </w:t>
      </w:r>
      <w:r w:rsidRPr="00890525">
        <w:rPr>
          <w:b/>
        </w:rPr>
        <w:t>like to give money</w:t>
      </w:r>
      <w:r w:rsidR="00890525">
        <w:rPr>
          <w:b/>
        </w:rPr>
        <w:t xml:space="preserve">               to projects</w:t>
      </w:r>
      <w:r w:rsidRPr="00890525">
        <w:rPr>
          <w:b/>
        </w:rPr>
        <w:t xml:space="preserve"> that </w:t>
      </w:r>
      <w:r w:rsidR="00815C36" w:rsidRPr="00890525">
        <w:rPr>
          <w:b/>
        </w:rPr>
        <w:t>help</w:t>
      </w:r>
      <w:r w:rsidRPr="00890525">
        <w:rPr>
          <w:b/>
        </w:rPr>
        <w:t xml:space="preserve"> disabled people:</w:t>
      </w:r>
    </w:p>
    <w:p w14:paraId="366468AF" w14:textId="4C506274" w:rsidR="00815C36" w:rsidRPr="00890525" w:rsidRDefault="002F1E96" w:rsidP="00E54D49">
      <w:pPr>
        <w:pStyle w:val="ListParagraph"/>
        <w:numPr>
          <w:ilvl w:val="0"/>
          <w:numId w:val="43"/>
        </w:numPr>
        <w:spacing w:after="200"/>
        <w:ind w:left="357" w:hanging="357"/>
        <w:contextualSpacing w:val="0"/>
        <w:rPr>
          <w:b/>
        </w:rPr>
      </w:pPr>
      <w:r w:rsidRPr="00890525">
        <w:rPr>
          <w:b/>
        </w:rPr>
        <w:t>b</w:t>
      </w:r>
      <w:r w:rsidR="00815C36" w:rsidRPr="00890525">
        <w:rPr>
          <w:b/>
        </w:rPr>
        <w:t>e happy and well and have</w:t>
      </w:r>
      <w:r w:rsidR="00B82B3A" w:rsidRPr="00890525">
        <w:rPr>
          <w:b/>
        </w:rPr>
        <w:t xml:space="preserve">                      </w:t>
      </w:r>
      <w:r w:rsidR="00815C36" w:rsidRPr="00890525">
        <w:rPr>
          <w:b/>
        </w:rPr>
        <w:t xml:space="preserve"> good relationships</w:t>
      </w:r>
    </w:p>
    <w:p w14:paraId="184D7865" w14:textId="2C4B977E" w:rsidR="004E4044" w:rsidRPr="00890525" w:rsidRDefault="002F1E96" w:rsidP="00E54D49">
      <w:pPr>
        <w:pStyle w:val="ListParagraph"/>
        <w:numPr>
          <w:ilvl w:val="0"/>
          <w:numId w:val="43"/>
        </w:numPr>
        <w:spacing w:after="200"/>
        <w:ind w:left="357" w:hanging="357"/>
        <w:contextualSpacing w:val="0"/>
        <w:rPr>
          <w:b/>
        </w:rPr>
      </w:pPr>
      <w:r w:rsidRPr="00890525">
        <w:rPr>
          <w:b/>
        </w:rPr>
        <w:t>t</w:t>
      </w:r>
      <w:r w:rsidR="00815C36" w:rsidRPr="00890525">
        <w:rPr>
          <w:b/>
        </w:rPr>
        <w:t>ravel around more easily</w:t>
      </w:r>
    </w:p>
    <w:p w14:paraId="65ADDDAE" w14:textId="674DD8B8" w:rsidR="00815C36" w:rsidRPr="00890525" w:rsidRDefault="002F1E96" w:rsidP="00E54D49">
      <w:pPr>
        <w:pStyle w:val="ListParagraph"/>
        <w:numPr>
          <w:ilvl w:val="0"/>
          <w:numId w:val="43"/>
        </w:numPr>
        <w:spacing w:after="200"/>
        <w:ind w:left="357" w:hanging="357"/>
        <w:contextualSpacing w:val="0"/>
        <w:rPr>
          <w:b/>
        </w:rPr>
      </w:pPr>
      <w:r w:rsidRPr="00890525">
        <w:rPr>
          <w:b/>
        </w:rPr>
        <w:t>o</w:t>
      </w:r>
      <w:r w:rsidR="00815C36" w:rsidRPr="00890525">
        <w:rPr>
          <w:b/>
        </w:rPr>
        <w:t>r be less poor</w:t>
      </w:r>
    </w:p>
    <w:p w14:paraId="69EF9AE0" w14:textId="165B35BA" w:rsidR="00AA0478" w:rsidRDefault="00815C36" w:rsidP="00637632">
      <w:pPr>
        <w:spacing w:after="12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</w:t>
      </w:r>
      <w:r w:rsidR="00AA0478" w:rsidRPr="003122E0">
        <w:rPr>
          <w:b/>
          <w:sz w:val="40"/>
          <w:szCs w:val="40"/>
        </w:rPr>
        <w:t>he things</w:t>
      </w:r>
      <w:r w:rsidR="00707B50">
        <w:rPr>
          <w:b/>
          <w:sz w:val="40"/>
          <w:szCs w:val="40"/>
        </w:rPr>
        <w:t xml:space="preserve"> </w:t>
      </w:r>
      <w:r w:rsidR="00AA0478" w:rsidRPr="003122E0">
        <w:rPr>
          <w:b/>
          <w:sz w:val="40"/>
          <w:szCs w:val="40"/>
        </w:rPr>
        <w:t>we want DRILL to do</w:t>
      </w:r>
    </w:p>
    <w:p w14:paraId="2815799D" w14:textId="0C30FE26" w:rsidR="00DE1BD4" w:rsidRPr="00637632" w:rsidRDefault="00DE1BD4" w:rsidP="00637632">
      <w:pPr>
        <w:spacing w:after="120"/>
      </w:pPr>
      <w:r w:rsidRPr="00637632">
        <w:t xml:space="preserve">They are called </w:t>
      </w:r>
      <w:r w:rsidRPr="00637632">
        <w:rPr>
          <w:b/>
        </w:rPr>
        <w:t>outcomes</w:t>
      </w:r>
      <w:r w:rsidR="000E02AA">
        <w:t>.</w:t>
      </w:r>
    </w:p>
    <w:p w14:paraId="5AE747A3" w14:textId="582D2286" w:rsidR="00AA0478" w:rsidRDefault="00AA0478">
      <w:pPr>
        <w:rPr>
          <w:b/>
          <w:sz w:val="40"/>
          <w:szCs w:val="40"/>
        </w:rPr>
      </w:pPr>
    </w:p>
    <w:p w14:paraId="75B41C9E" w14:textId="77777777" w:rsidR="00077A9A" w:rsidRDefault="00077A9A">
      <w:pPr>
        <w:rPr>
          <w:b/>
          <w:sz w:val="40"/>
          <w:szCs w:val="40"/>
        </w:rPr>
      </w:pPr>
    </w:p>
    <w:p w14:paraId="19BAC287" w14:textId="77777777" w:rsidR="00EB3297" w:rsidRPr="00DD1B21" w:rsidRDefault="00077A9A">
      <w:r w:rsidRPr="00DD1B21">
        <w:t xml:space="preserve">Your </w:t>
      </w:r>
      <w:r w:rsidR="00EB3297" w:rsidRPr="00DD1B21">
        <w:t xml:space="preserve">project </w:t>
      </w:r>
      <w:r w:rsidRPr="00DD1B21">
        <w:t>must</w:t>
      </w:r>
      <w:r w:rsidR="00EB3297" w:rsidRPr="00DD1B21">
        <w:t xml:space="preserve"> help with </w:t>
      </w:r>
      <w:r w:rsidR="00EB3297" w:rsidRPr="00DD1B21">
        <w:rPr>
          <w:b/>
        </w:rPr>
        <w:t>1 or more</w:t>
      </w:r>
      <w:r w:rsidR="00EB3297" w:rsidRPr="00DD1B21">
        <w:t xml:space="preserve"> </w:t>
      </w:r>
      <w:r w:rsidR="00206D6E" w:rsidRPr="00DD1B21">
        <w:t xml:space="preserve">              </w:t>
      </w:r>
      <w:r w:rsidR="00EB3297" w:rsidRPr="00DD1B21">
        <w:t>of these things:</w:t>
      </w:r>
    </w:p>
    <w:p w14:paraId="2CC56287" w14:textId="79EE08C6" w:rsidR="00EB3297" w:rsidRPr="002E0CB3" w:rsidRDefault="004D3AE4">
      <w:pPr>
        <w:rPr>
          <w:highlight w:val="lightGray"/>
        </w:rPr>
      </w:pPr>
      <w:r w:rsidRPr="002E0CB3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01CE17A4" wp14:editId="5A6D9C6F">
            <wp:simplePos x="0" y="0"/>
            <wp:positionH relativeFrom="column">
              <wp:posOffset>-2171700</wp:posOffset>
            </wp:positionH>
            <wp:positionV relativeFrom="paragraph">
              <wp:posOffset>99060</wp:posOffset>
            </wp:positionV>
            <wp:extent cx="1828800" cy="18288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19256" w14:textId="77777777" w:rsidR="00EB3297" w:rsidRPr="00DD1B21" w:rsidRDefault="00EB3297"/>
    <w:p w14:paraId="5937B70C" w14:textId="6167971D" w:rsidR="00EB3297" w:rsidRPr="00DD1B21" w:rsidRDefault="008610D3" w:rsidP="00EB3297">
      <w:pPr>
        <w:pStyle w:val="ListParagraph"/>
        <w:numPr>
          <w:ilvl w:val="0"/>
          <w:numId w:val="9"/>
        </w:numPr>
      </w:pPr>
      <w:r w:rsidRPr="00DD1B21">
        <w:t>Your project will help</w:t>
      </w:r>
      <w:r w:rsidR="00EB3297" w:rsidRPr="00DD1B21">
        <w:t xml:space="preserve"> people learn </w:t>
      </w:r>
      <w:r w:rsidR="00981901" w:rsidRPr="00DD1B21">
        <w:t xml:space="preserve">about                       </w:t>
      </w:r>
      <w:r w:rsidR="00A31B80" w:rsidRPr="00DD1B21">
        <w:t xml:space="preserve">what is </w:t>
      </w:r>
      <w:r w:rsidR="00EB3297" w:rsidRPr="00DD1B21">
        <w:t xml:space="preserve">important </w:t>
      </w:r>
      <w:r w:rsidR="00A31B80" w:rsidRPr="00DD1B21">
        <w:t>to</w:t>
      </w:r>
      <w:r w:rsidR="00EB3297" w:rsidRPr="00DD1B21">
        <w:t xml:space="preserve"> disabled people. </w:t>
      </w:r>
    </w:p>
    <w:p w14:paraId="49761DFA" w14:textId="77777777" w:rsidR="00EB3297" w:rsidRPr="00DD1B21" w:rsidRDefault="00EB3297" w:rsidP="00EB3297">
      <w:pPr>
        <w:pStyle w:val="ListParagraph"/>
        <w:ind w:left="360"/>
      </w:pPr>
    </w:p>
    <w:p w14:paraId="5368D8C2" w14:textId="764B39CE" w:rsidR="00EB3297" w:rsidRPr="00DD1B21" w:rsidRDefault="0048171C" w:rsidP="00EB3297">
      <w:pPr>
        <w:pStyle w:val="ListParagraph"/>
        <w:ind w:left="360"/>
      </w:pPr>
      <w:r w:rsidRPr="00DD1B21">
        <w:t xml:space="preserve">You will find </w:t>
      </w:r>
      <w:r w:rsidR="00B36648" w:rsidRPr="00DD1B21">
        <w:t xml:space="preserve">out </w:t>
      </w:r>
      <w:r w:rsidR="00F47F71" w:rsidRPr="00DD1B21">
        <w:t>n</w:t>
      </w:r>
      <w:r w:rsidR="00223087" w:rsidRPr="00DD1B21">
        <w:t xml:space="preserve">ew information </w:t>
      </w:r>
      <w:r w:rsidRPr="00DD1B21">
        <w:t xml:space="preserve">                     about how </w:t>
      </w:r>
      <w:r w:rsidR="00981BA9" w:rsidRPr="00DD1B21">
        <w:t>to make life better</w:t>
      </w:r>
      <w:r w:rsidR="008C26D0" w:rsidRPr="00DD1B21">
        <w:t xml:space="preserve">                      </w:t>
      </w:r>
      <w:r w:rsidR="00981BA9" w:rsidRPr="00DD1B21">
        <w:t xml:space="preserve"> for</w:t>
      </w:r>
      <w:r w:rsidR="008C26D0" w:rsidRPr="00DD1B21">
        <w:t xml:space="preserve"> </w:t>
      </w:r>
      <w:r w:rsidR="00EB3297" w:rsidRPr="00DD1B21">
        <w:t>disabled people</w:t>
      </w:r>
      <w:r w:rsidRPr="00DD1B21">
        <w:t>.</w:t>
      </w:r>
    </w:p>
    <w:p w14:paraId="78507B9D" w14:textId="3EF5958A" w:rsidR="00EB3297" w:rsidRPr="002E0CB3" w:rsidRDefault="00FF6B18" w:rsidP="00EB3297">
      <w:pPr>
        <w:rPr>
          <w:highlight w:val="lightGray"/>
        </w:rPr>
      </w:pPr>
      <w:r w:rsidRPr="00DD1B21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21056" behindDoc="0" locked="0" layoutInCell="1" allowOverlap="1" wp14:anchorId="3A172E76" wp14:editId="6E7692CA">
            <wp:simplePos x="0" y="0"/>
            <wp:positionH relativeFrom="column">
              <wp:posOffset>-2400300</wp:posOffset>
            </wp:positionH>
            <wp:positionV relativeFrom="paragraph">
              <wp:posOffset>58420</wp:posOffset>
            </wp:positionV>
            <wp:extent cx="2171700" cy="2171700"/>
            <wp:effectExtent l="0" t="0" r="1270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340E1" w14:textId="77777777" w:rsidR="00EB3297" w:rsidRPr="002E0CB3" w:rsidRDefault="00EB3297" w:rsidP="00EB3297">
      <w:pPr>
        <w:rPr>
          <w:highlight w:val="lightGray"/>
        </w:rPr>
      </w:pPr>
    </w:p>
    <w:p w14:paraId="0BFCC18C" w14:textId="77777777" w:rsidR="005C7D45" w:rsidRPr="002E0CB3" w:rsidRDefault="005C7D45" w:rsidP="00EB3297">
      <w:pPr>
        <w:rPr>
          <w:highlight w:val="lightGray"/>
        </w:rPr>
      </w:pPr>
    </w:p>
    <w:p w14:paraId="7A99C81C" w14:textId="77777777" w:rsidR="00EB3297" w:rsidRPr="00DD1B21" w:rsidRDefault="00EB3297" w:rsidP="00EB3297"/>
    <w:p w14:paraId="789ED979" w14:textId="11F5B47B" w:rsidR="00EB3297" w:rsidRPr="00DD1B21" w:rsidRDefault="008610D3" w:rsidP="00EB3297">
      <w:pPr>
        <w:pStyle w:val="ListParagraph"/>
        <w:numPr>
          <w:ilvl w:val="0"/>
          <w:numId w:val="9"/>
        </w:numPr>
      </w:pPr>
      <w:r w:rsidRPr="00DD1B21">
        <w:t>Your project will help</w:t>
      </w:r>
      <w:r w:rsidR="00EB3297" w:rsidRPr="00DD1B21">
        <w:t xml:space="preserve"> disabled people </w:t>
      </w:r>
      <w:r w:rsidRPr="00DD1B21">
        <w:t xml:space="preserve"> have</w:t>
      </w:r>
      <w:r w:rsidR="0036360A" w:rsidRPr="00DD1B21">
        <w:t xml:space="preserve"> a big say </w:t>
      </w:r>
      <w:r w:rsidR="00EB3297" w:rsidRPr="00DD1B21">
        <w:t>in laws, plans, services</w:t>
      </w:r>
      <w:r w:rsidR="0036360A" w:rsidRPr="00DD1B21">
        <w:t xml:space="preserve">          </w:t>
      </w:r>
      <w:r w:rsidR="00EB3297" w:rsidRPr="00DD1B21">
        <w:t xml:space="preserve"> and other decisions</w:t>
      </w:r>
      <w:r w:rsidR="00F07C4B" w:rsidRPr="00DD1B21">
        <w:t>.</w:t>
      </w:r>
      <w:r w:rsidR="00EB3297" w:rsidRPr="00DD1B21">
        <w:t xml:space="preserve"> </w:t>
      </w:r>
    </w:p>
    <w:p w14:paraId="0109E82E" w14:textId="6A8019F4" w:rsidR="00EB3297" w:rsidRPr="002E0CB3" w:rsidRDefault="00FF6B18" w:rsidP="00EB3297">
      <w:pPr>
        <w:rPr>
          <w:highlight w:val="lightGray"/>
        </w:rPr>
      </w:pPr>
      <w:r w:rsidRPr="002E0CB3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22080" behindDoc="0" locked="0" layoutInCell="1" allowOverlap="1" wp14:anchorId="068D4EF8" wp14:editId="53DF3B77">
            <wp:simplePos x="0" y="0"/>
            <wp:positionH relativeFrom="column">
              <wp:posOffset>-2286000</wp:posOffset>
            </wp:positionH>
            <wp:positionV relativeFrom="paragraph">
              <wp:posOffset>175895</wp:posOffset>
            </wp:positionV>
            <wp:extent cx="1943100" cy="1943100"/>
            <wp:effectExtent l="0" t="0" r="1270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CCB81" w14:textId="14DFD877" w:rsidR="00EB3297" w:rsidRPr="002E0CB3" w:rsidRDefault="00EB3297" w:rsidP="00EB3297">
      <w:pPr>
        <w:rPr>
          <w:highlight w:val="lightGray"/>
        </w:rPr>
      </w:pPr>
    </w:p>
    <w:p w14:paraId="0FB806CF" w14:textId="77777777" w:rsidR="005C7D45" w:rsidRPr="002E0CB3" w:rsidRDefault="005C7D45" w:rsidP="00EB3297">
      <w:pPr>
        <w:rPr>
          <w:highlight w:val="lightGray"/>
        </w:rPr>
      </w:pPr>
    </w:p>
    <w:p w14:paraId="21E9E448" w14:textId="77777777" w:rsidR="00EB3297" w:rsidRPr="00DD1B21" w:rsidRDefault="00EB3297" w:rsidP="00EB3297"/>
    <w:p w14:paraId="590E2734" w14:textId="4624CEFD" w:rsidR="00EB3297" w:rsidRPr="00DD1B21" w:rsidRDefault="008610D3" w:rsidP="00EB3297">
      <w:pPr>
        <w:pStyle w:val="ListParagraph"/>
        <w:numPr>
          <w:ilvl w:val="0"/>
          <w:numId w:val="9"/>
        </w:numPr>
      </w:pPr>
      <w:r w:rsidRPr="00DD1B21">
        <w:t>You</w:t>
      </w:r>
      <w:r w:rsidR="00746DC1" w:rsidRPr="00DD1B21">
        <w:t xml:space="preserve">r project </w:t>
      </w:r>
      <w:r w:rsidR="00EF6793" w:rsidRPr="00DD1B21">
        <w:t xml:space="preserve">will </w:t>
      </w:r>
      <w:r w:rsidRPr="00DD1B21">
        <w:t>help</w:t>
      </w:r>
      <w:r w:rsidR="00746DC1" w:rsidRPr="00DD1B21">
        <w:t xml:space="preserve"> disabled people         have a </w:t>
      </w:r>
      <w:r w:rsidR="00EB3297" w:rsidRPr="00DD1B21">
        <w:t xml:space="preserve">better </w:t>
      </w:r>
      <w:r w:rsidR="00746DC1" w:rsidRPr="00DD1B21">
        <w:t xml:space="preserve">life by taking part </w:t>
      </w:r>
      <w:r w:rsidR="00EF6793" w:rsidRPr="00DD1B21">
        <w:t xml:space="preserve">                       </w:t>
      </w:r>
      <w:r w:rsidR="00746DC1" w:rsidRPr="00DD1B21">
        <w:t>in your project.</w:t>
      </w:r>
      <w:r w:rsidRPr="00DD1B21">
        <w:t xml:space="preserve"> </w:t>
      </w:r>
    </w:p>
    <w:p w14:paraId="0F02DE7E" w14:textId="77777777" w:rsidR="00301DF8" w:rsidRPr="002E0CB3" w:rsidRDefault="00301DF8" w:rsidP="00EB3297">
      <w:pPr>
        <w:rPr>
          <w:highlight w:val="lightGray"/>
        </w:rPr>
      </w:pPr>
    </w:p>
    <w:p w14:paraId="7C1E5120" w14:textId="71C9AF40" w:rsidR="005C7D45" w:rsidRPr="002E0CB3" w:rsidRDefault="005C7D45" w:rsidP="00EB3297">
      <w:pPr>
        <w:rPr>
          <w:highlight w:val="lightGray"/>
        </w:rPr>
      </w:pPr>
    </w:p>
    <w:p w14:paraId="321B3229" w14:textId="61552521" w:rsidR="008C5FA7" w:rsidRPr="002E0CB3" w:rsidRDefault="00FF6B18" w:rsidP="00EB3297">
      <w:pPr>
        <w:rPr>
          <w:highlight w:val="lightGray"/>
        </w:rPr>
      </w:pPr>
      <w:r w:rsidRPr="002E0CB3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09EFD83C" wp14:editId="3DCABA57">
            <wp:simplePos x="0" y="0"/>
            <wp:positionH relativeFrom="column">
              <wp:posOffset>-2171700</wp:posOffset>
            </wp:positionH>
            <wp:positionV relativeFrom="paragraph">
              <wp:posOffset>41275</wp:posOffset>
            </wp:positionV>
            <wp:extent cx="1943100" cy="1943100"/>
            <wp:effectExtent l="0" t="0" r="12700" b="1270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01A59" w14:textId="77777777" w:rsidR="008C5FA7" w:rsidRPr="00AF06DC" w:rsidRDefault="008C5FA7" w:rsidP="00EB3297"/>
    <w:p w14:paraId="79DF9ECC" w14:textId="0A957BB6" w:rsidR="00EB3297" w:rsidRPr="00AF06DC" w:rsidRDefault="008610D3" w:rsidP="00E3037F">
      <w:pPr>
        <w:pStyle w:val="ListParagraph"/>
        <w:numPr>
          <w:ilvl w:val="0"/>
          <w:numId w:val="9"/>
        </w:numPr>
      </w:pPr>
      <w:r w:rsidRPr="00AF06DC">
        <w:t xml:space="preserve">Your project will help </w:t>
      </w:r>
      <w:r w:rsidR="008F4461" w:rsidRPr="00AF06DC">
        <w:t>p</w:t>
      </w:r>
      <w:r w:rsidR="00EB3297" w:rsidRPr="00AF06DC">
        <w:t>eople in charge</w:t>
      </w:r>
      <w:r w:rsidR="006C5E4A" w:rsidRPr="00AF06DC">
        <w:t xml:space="preserve"> </w:t>
      </w:r>
      <w:r w:rsidRPr="00AF06DC">
        <w:t>make</w:t>
      </w:r>
      <w:r w:rsidR="00EB3297" w:rsidRPr="00AF06DC">
        <w:t xml:space="preserve"> </w:t>
      </w:r>
      <w:r w:rsidR="003B57DA" w:rsidRPr="00AF06DC">
        <w:t>good decisions</w:t>
      </w:r>
      <w:r w:rsidR="008C5FA7" w:rsidRPr="00AF06DC">
        <w:t xml:space="preserve"> about thing</w:t>
      </w:r>
      <w:r w:rsidR="00E3037F" w:rsidRPr="00AF06DC">
        <w:t>s</w:t>
      </w:r>
      <w:r w:rsidR="008C5FA7" w:rsidRPr="00AF06DC">
        <w:t xml:space="preserve"> like </w:t>
      </w:r>
      <w:r w:rsidR="00BA7B99" w:rsidRPr="00AF06DC">
        <w:t xml:space="preserve">              </w:t>
      </w:r>
      <w:r w:rsidR="008C5FA7" w:rsidRPr="00AF06DC">
        <w:t>plans and services</w:t>
      </w:r>
      <w:r w:rsidR="006C5E4A" w:rsidRPr="00AF06DC">
        <w:t xml:space="preserve"> </w:t>
      </w:r>
      <w:r w:rsidR="00E3037F" w:rsidRPr="00AF06DC">
        <w:t>for disabled people</w:t>
      </w:r>
      <w:r w:rsidR="00EF4D9F" w:rsidRPr="00AF06DC">
        <w:t>.</w:t>
      </w:r>
      <w:r w:rsidR="008F4461" w:rsidRPr="00AF06DC">
        <w:t xml:space="preserve">        </w:t>
      </w:r>
      <w:r w:rsidR="00E3037F" w:rsidRPr="00AF06DC">
        <w:t xml:space="preserve"> </w:t>
      </w:r>
    </w:p>
    <w:p w14:paraId="65884513" w14:textId="77777777" w:rsidR="008610D3" w:rsidRDefault="008610D3" w:rsidP="000305E6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</w:p>
    <w:p w14:paraId="12DBE97B" w14:textId="77777777" w:rsidR="007D55A8" w:rsidRPr="008A5DCB" w:rsidRDefault="00093DEF" w:rsidP="000305E6">
      <w:pPr>
        <w:pStyle w:val="ListParagraph"/>
        <w:tabs>
          <w:tab w:val="left" w:pos="0"/>
        </w:tabs>
        <w:ind w:left="0"/>
        <w:rPr>
          <w:b/>
          <w:sz w:val="44"/>
          <w:szCs w:val="44"/>
        </w:rPr>
      </w:pPr>
      <w:r w:rsidRPr="008A5DCB">
        <w:rPr>
          <w:b/>
          <w:sz w:val="44"/>
          <w:szCs w:val="44"/>
        </w:rPr>
        <w:lastRenderedPageBreak/>
        <w:t>Other things to</w:t>
      </w:r>
      <w:r w:rsidR="00940E6B" w:rsidRPr="008A5DCB">
        <w:rPr>
          <w:b/>
          <w:sz w:val="44"/>
          <w:szCs w:val="44"/>
        </w:rPr>
        <w:t xml:space="preserve"> </w:t>
      </w:r>
      <w:r w:rsidRPr="008A5DCB">
        <w:rPr>
          <w:b/>
          <w:sz w:val="44"/>
          <w:szCs w:val="44"/>
        </w:rPr>
        <w:t>think about</w:t>
      </w:r>
    </w:p>
    <w:p w14:paraId="1998C06B" w14:textId="77777777" w:rsidR="007D55A8" w:rsidRPr="00940E6B" w:rsidRDefault="00024484" w:rsidP="000305E6">
      <w:pPr>
        <w:pStyle w:val="ListParagraph"/>
        <w:tabs>
          <w:tab w:val="left" w:pos="0"/>
        </w:tabs>
        <w:ind w:left="0"/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24128" behindDoc="0" locked="0" layoutInCell="1" allowOverlap="1" wp14:anchorId="34011D57" wp14:editId="6872F6DF">
            <wp:simplePos x="0" y="0"/>
            <wp:positionH relativeFrom="column">
              <wp:posOffset>-2324100</wp:posOffset>
            </wp:positionH>
            <wp:positionV relativeFrom="paragraph">
              <wp:posOffset>135890</wp:posOffset>
            </wp:positionV>
            <wp:extent cx="2041525" cy="204152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8D35" w14:textId="77777777" w:rsidR="000C34A8" w:rsidRDefault="000C34A8" w:rsidP="000305E6">
      <w:pPr>
        <w:pStyle w:val="ListParagraph"/>
        <w:tabs>
          <w:tab w:val="left" w:pos="0"/>
        </w:tabs>
        <w:ind w:left="0"/>
        <w:rPr>
          <w:b/>
          <w:sz w:val="40"/>
          <w:szCs w:val="40"/>
        </w:rPr>
      </w:pPr>
    </w:p>
    <w:p w14:paraId="59A7F6E8" w14:textId="77777777" w:rsidR="000C34A8" w:rsidRPr="00B947B5" w:rsidRDefault="000C34A8" w:rsidP="000305E6">
      <w:pPr>
        <w:pStyle w:val="ListParagraph"/>
        <w:tabs>
          <w:tab w:val="left" w:pos="0"/>
        </w:tabs>
        <w:ind w:left="0"/>
        <w:rPr>
          <w:b/>
          <w:sz w:val="36"/>
          <w:szCs w:val="36"/>
        </w:rPr>
      </w:pPr>
      <w:r w:rsidRPr="00B947B5">
        <w:rPr>
          <w:b/>
          <w:sz w:val="36"/>
          <w:szCs w:val="36"/>
        </w:rPr>
        <w:t xml:space="preserve">How </w:t>
      </w:r>
      <w:r w:rsidR="007406F8" w:rsidRPr="00B947B5">
        <w:rPr>
          <w:b/>
          <w:sz w:val="36"/>
          <w:szCs w:val="36"/>
        </w:rPr>
        <w:t>to</w:t>
      </w:r>
      <w:r w:rsidRPr="00B947B5">
        <w:rPr>
          <w:b/>
          <w:sz w:val="36"/>
          <w:szCs w:val="36"/>
        </w:rPr>
        <w:t xml:space="preserve"> do your research </w:t>
      </w:r>
    </w:p>
    <w:p w14:paraId="1BB7F528" w14:textId="77777777" w:rsidR="000C34A8" w:rsidRPr="00B947B5" w:rsidRDefault="000C34A8" w:rsidP="000305E6">
      <w:pPr>
        <w:pStyle w:val="ListParagraph"/>
        <w:tabs>
          <w:tab w:val="left" w:pos="0"/>
        </w:tabs>
        <w:ind w:left="0"/>
      </w:pPr>
    </w:p>
    <w:p w14:paraId="7B44AEF5" w14:textId="77777777" w:rsidR="000C34A8" w:rsidRPr="000C34A8" w:rsidRDefault="000C34A8" w:rsidP="000305E6">
      <w:pPr>
        <w:pStyle w:val="ListParagraph"/>
        <w:tabs>
          <w:tab w:val="left" w:pos="0"/>
        </w:tabs>
        <w:ind w:left="0"/>
      </w:pPr>
      <w:r w:rsidRPr="00B947B5">
        <w:t>For example, will you interview people,            ask them to fil</w:t>
      </w:r>
      <w:r w:rsidR="007406F8" w:rsidRPr="00B947B5">
        <w:t>l in a survey or something else?</w:t>
      </w:r>
    </w:p>
    <w:p w14:paraId="14F8EC63" w14:textId="77777777" w:rsidR="000C34A8" w:rsidRPr="000C34A8" w:rsidRDefault="000C34A8" w:rsidP="000305E6">
      <w:pPr>
        <w:pStyle w:val="ListParagraph"/>
        <w:tabs>
          <w:tab w:val="left" w:pos="0"/>
        </w:tabs>
        <w:ind w:left="0"/>
      </w:pPr>
    </w:p>
    <w:p w14:paraId="2C913D5A" w14:textId="77777777" w:rsidR="000C34A8" w:rsidRDefault="000C34A8" w:rsidP="000305E6">
      <w:pPr>
        <w:pStyle w:val="ListParagraph"/>
        <w:tabs>
          <w:tab w:val="left" w:pos="0"/>
        </w:tabs>
        <w:ind w:left="0"/>
        <w:rPr>
          <w:b/>
          <w:sz w:val="40"/>
          <w:szCs w:val="40"/>
        </w:rPr>
      </w:pPr>
    </w:p>
    <w:p w14:paraId="5AEB5FB0" w14:textId="50A2586B" w:rsidR="000C34A8" w:rsidRDefault="00FF6B18" w:rsidP="000305E6">
      <w:pPr>
        <w:pStyle w:val="ListParagraph"/>
        <w:tabs>
          <w:tab w:val="left" w:pos="0"/>
        </w:tabs>
        <w:ind w:left="0"/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25152" behindDoc="0" locked="0" layoutInCell="1" allowOverlap="1" wp14:anchorId="15F8DDA8" wp14:editId="16F3823A">
            <wp:simplePos x="0" y="0"/>
            <wp:positionH relativeFrom="column">
              <wp:posOffset>-2400300</wp:posOffset>
            </wp:positionH>
            <wp:positionV relativeFrom="paragraph">
              <wp:posOffset>217805</wp:posOffset>
            </wp:positionV>
            <wp:extent cx="2171700" cy="2171700"/>
            <wp:effectExtent l="0" t="0" r="1270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D368" w14:textId="48ED3F4D" w:rsidR="000305E6" w:rsidRPr="00940E6B" w:rsidRDefault="007D55A8" w:rsidP="000305E6">
      <w:pPr>
        <w:pStyle w:val="ListParagraph"/>
        <w:tabs>
          <w:tab w:val="left" w:pos="0"/>
        </w:tabs>
        <w:ind w:left="0"/>
        <w:rPr>
          <w:b/>
          <w:sz w:val="36"/>
          <w:szCs w:val="36"/>
        </w:rPr>
      </w:pPr>
      <w:r w:rsidRPr="00940E6B">
        <w:rPr>
          <w:b/>
          <w:sz w:val="36"/>
          <w:szCs w:val="36"/>
        </w:rPr>
        <w:t>Wh</w:t>
      </w:r>
      <w:r w:rsidR="00CB05EA" w:rsidRPr="00940E6B">
        <w:rPr>
          <w:b/>
          <w:sz w:val="36"/>
          <w:szCs w:val="36"/>
        </w:rPr>
        <w:t>o you need to work with</w:t>
      </w:r>
    </w:p>
    <w:p w14:paraId="573508E8" w14:textId="77777777" w:rsidR="00BB3E4D" w:rsidRDefault="00BB3E4D"/>
    <w:p w14:paraId="28A39B1A" w14:textId="77777777" w:rsidR="00BB3E4D" w:rsidRPr="00B947B5" w:rsidRDefault="007406F8">
      <w:r w:rsidRPr="00B947B5">
        <w:t xml:space="preserve">These people need to be </w:t>
      </w:r>
      <w:r w:rsidR="00577911" w:rsidRPr="00B947B5">
        <w:t>part of your project</w:t>
      </w:r>
      <w:r w:rsidR="000305E6" w:rsidRPr="00B947B5">
        <w:t>:</w:t>
      </w:r>
    </w:p>
    <w:p w14:paraId="278200B9" w14:textId="77777777" w:rsidR="000305E6" w:rsidRPr="00B947B5" w:rsidRDefault="000305E6"/>
    <w:p w14:paraId="41628F99" w14:textId="77777777" w:rsidR="00CB05EA" w:rsidRPr="00B947B5" w:rsidRDefault="000305E6" w:rsidP="003B6805">
      <w:pPr>
        <w:pStyle w:val="ListParagraph"/>
        <w:numPr>
          <w:ilvl w:val="0"/>
          <w:numId w:val="14"/>
        </w:numPr>
        <w:ind w:left="360"/>
      </w:pPr>
      <w:r w:rsidRPr="00B947B5">
        <w:t xml:space="preserve">disabled people </w:t>
      </w:r>
      <w:r w:rsidR="00AB4862" w:rsidRPr="00B947B5">
        <w:t xml:space="preserve">or groups of </w:t>
      </w:r>
      <w:r w:rsidR="00B47ED8" w:rsidRPr="00B947B5">
        <w:t xml:space="preserve">                </w:t>
      </w:r>
      <w:r w:rsidR="00AB4862" w:rsidRPr="00B947B5">
        <w:t xml:space="preserve">disabled people </w:t>
      </w:r>
    </w:p>
    <w:p w14:paraId="7D2BCAFA" w14:textId="3C0B3F4D" w:rsidR="00E43B0E" w:rsidRPr="00A240AC" w:rsidRDefault="00E43B0E" w:rsidP="00CB05EA">
      <w:pPr>
        <w:pStyle w:val="ListParagraph"/>
        <w:ind w:left="360"/>
        <w:rPr>
          <w:highlight w:val="lightGray"/>
        </w:rPr>
      </w:pPr>
    </w:p>
    <w:p w14:paraId="1416D654" w14:textId="16883D99" w:rsidR="004C5173" w:rsidRPr="00A240AC" w:rsidRDefault="00FF6B18" w:rsidP="00CB05EA">
      <w:pPr>
        <w:pStyle w:val="ListParagraph"/>
        <w:ind w:left="360"/>
        <w:rPr>
          <w:highlight w:val="lightGray"/>
        </w:rPr>
      </w:pPr>
      <w:r w:rsidRPr="00A240AC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27200" behindDoc="0" locked="0" layoutInCell="1" allowOverlap="1" wp14:anchorId="786E9257" wp14:editId="03AFDB25">
            <wp:simplePos x="0" y="0"/>
            <wp:positionH relativeFrom="column">
              <wp:posOffset>-2286000</wp:posOffset>
            </wp:positionH>
            <wp:positionV relativeFrom="paragraph">
              <wp:posOffset>92075</wp:posOffset>
            </wp:positionV>
            <wp:extent cx="2057400" cy="20574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91195" w14:textId="77777777" w:rsidR="00024484" w:rsidRPr="00A240AC" w:rsidRDefault="00024484" w:rsidP="00CB05EA">
      <w:pPr>
        <w:pStyle w:val="ListParagraph"/>
        <w:ind w:left="360"/>
        <w:rPr>
          <w:highlight w:val="lightGray"/>
        </w:rPr>
      </w:pPr>
    </w:p>
    <w:p w14:paraId="01945C65" w14:textId="77777777" w:rsidR="00024484" w:rsidRPr="00A240AC" w:rsidRDefault="00024484" w:rsidP="00CB05EA">
      <w:pPr>
        <w:pStyle w:val="ListParagraph"/>
        <w:ind w:left="360"/>
        <w:rPr>
          <w:highlight w:val="lightGray"/>
        </w:rPr>
      </w:pPr>
    </w:p>
    <w:p w14:paraId="33A94B4F" w14:textId="77777777" w:rsidR="004C5173" w:rsidRPr="00B947B5" w:rsidRDefault="004C5173" w:rsidP="00CB05EA">
      <w:pPr>
        <w:pStyle w:val="ListParagraph"/>
        <w:ind w:left="360"/>
      </w:pPr>
    </w:p>
    <w:p w14:paraId="00BAED85" w14:textId="77777777" w:rsidR="00CD5454" w:rsidRPr="00B947B5" w:rsidRDefault="00CD5454" w:rsidP="00BC649E">
      <w:pPr>
        <w:pStyle w:val="ListParagraph"/>
        <w:numPr>
          <w:ilvl w:val="0"/>
          <w:numId w:val="14"/>
        </w:numPr>
        <w:ind w:left="360"/>
      </w:pPr>
      <w:r w:rsidRPr="00B947B5">
        <w:t xml:space="preserve">people who know a lot about research </w:t>
      </w:r>
      <w:r w:rsidR="00CB05EA" w:rsidRPr="00B947B5">
        <w:t xml:space="preserve">            or testing </w:t>
      </w:r>
      <w:r w:rsidR="00E43B0E" w:rsidRPr="00B947B5">
        <w:t>things</w:t>
      </w:r>
      <w:r w:rsidR="00CB05EA" w:rsidRPr="00B947B5">
        <w:t xml:space="preserve"> to see if they work</w:t>
      </w:r>
    </w:p>
    <w:p w14:paraId="1E36C1CD" w14:textId="77777777" w:rsidR="00577911" w:rsidRPr="00A240AC" w:rsidRDefault="00577911" w:rsidP="00577911">
      <w:pPr>
        <w:rPr>
          <w:highlight w:val="lightGray"/>
        </w:rPr>
      </w:pPr>
    </w:p>
    <w:p w14:paraId="35B59354" w14:textId="77777777" w:rsidR="00577911" w:rsidRPr="00A240AC" w:rsidRDefault="00577911" w:rsidP="00577911">
      <w:pPr>
        <w:rPr>
          <w:highlight w:val="lightGray"/>
        </w:rPr>
      </w:pPr>
    </w:p>
    <w:p w14:paraId="11E1CD8B" w14:textId="146AED73" w:rsidR="00024484" w:rsidRPr="00A240AC" w:rsidRDefault="00024484" w:rsidP="00577911">
      <w:pPr>
        <w:rPr>
          <w:highlight w:val="lightGray"/>
        </w:rPr>
      </w:pPr>
    </w:p>
    <w:p w14:paraId="1E9700AD" w14:textId="65240D6C" w:rsidR="00024484" w:rsidRPr="00A240AC" w:rsidRDefault="00FF6B18" w:rsidP="00577911">
      <w:pPr>
        <w:rPr>
          <w:highlight w:val="lightGray"/>
        </w:rPr>
      </w:pPr>
      <w:r w:rsidRPr="00A240AC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28224" behindDoc="0" locked="0" layoutInCell="1" allowOverlap="1" wp14:anchorId="6E4A0CB0" wp14:editId="3323CE5D">
            <wp:simplePos x="0" y="0"/>
            <wp:positionH relativeFrom="column">
              <wp:posOffset>-2286000</wp:posOffset>
            </wp:positionH>
            <wp:positionV relativeFrom="paragraph">
              <wp:posOffset>33020</wp:posOffset>
            </wp:positionV>
            <wp:extent cx="2171700" cy="2171700"/>
            <wp:effectExtent l="0" t="0" r="1270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1A2A6" w14:textId="77777777" w:rsidR="00E43B0E" w:rsidRPr="00A240AC" w:rsidRDefault="00E43B0E" w:rsidP="00577911">
      <w:pPr>
        <w:rPr>
          <w:highlight w:val="lightGray"/>
        </w:rPr>
      </w:pPr>
    </w:p>
    <w:p w14:paraId="33C97DD1" w14:textId="77777777" w:rsidR="00024484" w:rsidRPr="00B947B5" w:rsidRDefault="00024484" w:rsidP="00577911"/>
    <w:p w14:paraId="53EC87A7" w14:textId="77777777" w:rsidR="00B9090E" w:rsidRPr="00B947B5" w:rsidRDefault="00B9090E" w:rsidP="00B9090E">
      <w:pPr>
        <w:pStyle w:val="ListParagraph"/>
        <w:numPr>
          <w:ilvl w:val="0"/>
          <w:numId w:val="14"/>
        </w:numPr>
        <w:ind w:left="360"/>
      </w:pPr>
      <w:r w:rsidRPr="00B947B5">
        <w:t>anyone else that will be good to work with</w:t>
      </w:r>
    </w:p>
    <w:p w14:paraId="341CEB82" w14:textId="77777777" w:rsidR="00BB3E4D" w:rsidRDefault="00BB3E4D"/>
    <w:p w14:paraId="5483ABE6" w14:textId="77777777" w:rsidR="00E43B0E" w:rsidRDefault="00E43B0E"/>
    <w:p w14:paraId="5A666FF1" w14:textId="77777777" w:rsidR="00024484" w:rsidRDefault="00024484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44096C" wp14:editId="412A2BD5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</wp:posOffset>
                </wp:positionV>
                <wp:extent cx="4229100" cy="685800"/>
                <wp:effectExtent l="0" t="0" r="38100" b="254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5628C" w14:textId="77777777" w:rsidR="007B60A8" w:rsidRPr="00024484" w:rsidRDefault="007B60A8" w:rsidP="00024484">
                            <w:pPr>
                              <w:rPr>
                                <w:b/>
                              </w:rPr>
                            </w:pPr>
                            <w:r w:rsidRPr="00024484">
                              <w:rPr>
                                <w:b/>
                              </w:rPr>
                              <w:t>Most of the time you will need to work with other people or groups.</w:t>
                            </w:r>
                          </w:p>
                          <w:p w14:paraId="06E27BBD" w14:textId="77777777" w:rsidR="007B60A8" w:rsidRPr="006A5AFD" w:rsidRDefault="007B60A8" w:rsidP="0002448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096C" id="Text Box 106" o:spid="_x0000_s1059" type="#_x0000_t202" style="position:absolute;margin-left:18pt;margin-top:8.1pt;width:333pt;height:5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" filled="f" strokecolor="black [3213]" strokeweight="2pt">
                <v:textbox>
                  <w:txbxContent>
                    <w:p w14:paraId="3E45628C" w14:textId="77777777" w:rsidR="007B60A8" w:rsidRPr="00024484" w:rsidRDefault="007B60A8" w:rsidP="00024484">
                      <w:pPr>
                        <w:rPr>
                          <w:b/>
                        </w:rPr>
                      </w:pPr>
                      <w:r w:rsidRPr="00024484">
                        <w:rPr>
                          <w:b/>
                        </w:rPr>
                        <w:t>Most of the time you will need to work with other people or groups.</w:t>
                      </w:r>
                    </w:p>
                    <w:p w14:paraId="06E27BBD" w14:textId="77777777" w:rsidR="007B60A8" w:rsidRPr="006A5AFD" w:rsidRDefault="007B60A8" w:rsidP="0002448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E16524" w14:textId="77777777" w:rsidR="00024484" w:rsidRDefault="00024484"/>
    <w:p w14:paraId="2FF1E1D5" w14:textId="77777777" w:rsidR="00024484" w:rsidRDefault="00024484"/>
    <w:p w14:paraId="6D71745B" w14:textId="77777777" w:rsidR="00BB3E4D" w:rsidRDefault="00BB3E4D"/>
    <w:p w14:paraId="3489A7F1" w14:textId="77777777" w:rsidR="002345B5" w:rsidRPr="007665CE" w:rsidRDefault="00DA4C6B" w:rsidP="002345B5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832320" behindDoc="0" locked="0" layoutInCell="1" allowOverlap="1" wp14:anchorId="09E05BAE" wp14:editId="01829BE5">
            <wp:simplePos x="0" y="0"/>
            <wp:positionH relativeFrom="column">
              <wp:posOffset>-2286000</wp:posOffset>
            </wp:positionH>
            <wp:positionV relativeFrom="paragraph">
              <wp:posOffset>228600</wp:posOffset>
            </wp:positionV>
            <wp:extent cx="2057400" cy="20574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B5" w:rsidRPr="007665CE">
        <w:rPr>
          <w:b/>
          <w:sz w:val="36"/>
          <w:szCs w:val="36"/>
        </w:rPr>
        <w:t xml:space="preserve">What do we mean by </w:t>
      </w:r>
      <w:r w:rsidR="00786512">
        <w:rPr>
          <w:b/>
          <w:sz w:val="36"/>
          <w:szCs w:val="36"/>
        </w:rPr>
        <w:t xml:space="preserve">                   </w:t>
      </w:r>
      <w:r w:rsidR="002345B5" w:rsidRPr="007665CE">
        <w:rPr>
          <w:b/>
          <w:sz w:val="36"/>
          <w:szCs w:val="36"/>
        </w:rPr>
        <w:t>disabled people?</w:t>
      </w:r>
    </w:p>
    <w:p w14:paraId="1FFC9D26" w14:textId="77777777" w:rsidR="002345B5" w:rsidRDefault="002345B5" w:rsidP="002345B5"/>
    <w:p w14:paraId="3925710E" w14:textId="77777777" w:rsidR="002345B5" w:rsidRDefault="002345B5" w:rsidP="002345B5"/>
    <w:p w14:paraId="6C6EED0A" w14:textId="77777777" w:rsidR="00A16887" w:rsidRPr="0095797E" w:rsidRDefault="00E43B0E" w:rsidP="002345B5">
      <w:r w:rsidRPr="0095797E">
        <w:t>Disabled people can mean</w:t>
      </w:r>
      <w:r w:rsidR="00A16887" w:rsidRPr="0095797E">
        <w:t>:</w:t>
      </w:r>
    </w:p>
    <w:p w14:paraId="7688995B" w14:textId="77777777" w:rsidR="00E43B0E" w:rsidRPr="0095797E" w:rsidRDefault="00E43B0E" w:rsidP="002345B5"/>
    <w:p w14:paraId="71703AA8" w14:textId="77777777" w:rsidR="00A16887" w:rsidRPr="0095797E" w:rsidRDefault="002345B5" w:rsidP="00742C89">
      <w:pPr>
        <w:pStyle w:val="ListParagraph"/>
        <w:numPr>
          <w:ilvl w:val="0"/>
          <w:numId w:val="40"/>
        </w:numPr>
        <w:spacing w:after="120"/>
        <w:ind w:left="357" w:hanging="357"/>
        <w:contextualSpacing w:val="0"/>
      </w:pPr>
      <w:r w:rsidRPr="0095797E">
        <w:t>all kinds of people</w:t>
      </w:r>
      <w:r w:rsidR="00A16887" w:rsidRPr="0095797E">
        <w:t xml:space="preserve"> who feel they are disabled</w:t>
      </w:r>
    </w:p>
    <w:p w14:paraId="79872FF2" w14:textId="77777777" w:rsidR="001347EF" w:rsidRPr="005D3D99" w:rsidRDefault="001347EF" w:rsidP="00D41E06">
      <w:pPr>
        <w:pStyle w:val="ListParagraph"/>
        <w:spacing w:after="120"/>
        <w:ind w:left="357"/>
        <w:contextualSpacing w:val="0"/>
        <w:rPr>
          <w:highlight w:val="lightGray"/>
        </w:rPr>
      </w:pPr>
      <w:r w:rsidRPr="005D3D99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833344" behindDoc="0" locked="0" layoutInCell="1" allowOverlap="1" wp14:anchorId="036D6D50" wp14:editId="273805B1">
            <wp:simplePos x="0" y="0"/>
            <wp:positionH relativeFrom="column">
              <wp:posOffset>-2171700</wp:posOffset>
            </wp:positionH>
            <wp:positionV relativeFrom="paragraph">
              <wp:posOffset>187325</wp:posOffset>
            </wp:positionV>
            <wp:extent cx="1714500" cy="1714500"/>
            <wp:effectExtent l="0" t="0" r="0" b="1270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74CED" w14:textId="77777777" w:rsidR="00D41E06" w:rsidRPr="005D3D99" w:rsidRDefault="00D41E06" w:rsidP="00D41E06">
      <w:pPr>
        <w:pStyle w:val="ListParagraph"/>
        <w:spacing w:after="120"/>
        <w:ind w:left="357"/>
        <w:contextualSpacing w:val="0"/>
        <w:rPr>
          <w:highlight w:val="lightGray"/>
        </w:rPr>
      </w:pPr>
    </w:p>
    <w:p w14:paraId="145EFD3D" w14:textId="77777777" w:rsidR="002345B5" w:rsidRPr="0095797E" w:rsidRDefault="002345B5" w:rsidP="00742C89">
      <w:pPr>
        <w:pStyle w:val="ListParagraph"/>
        <w:numPr>
          <w:ilvl w:val="0"/>
          <w:numId w:val="40"/>
        </w:numPr>
        <w:spacing w:after="120"/>
        <w:ind w:left="357" w:hanging="357"/>
        <w:contextualSpacing w:val="0"/>
      </w:pPr>
      <w:r w:rsidRPr="0095797E">
        <w:t xml:space="preserve">people who have </w:t>
      </w:r>
      <w:r w:rsidR="00EA1A78" w:rsidRPr="0095797E">
        <w:t>an</w:t>
      </w:r>
      <w:r w:rsidRPr="0095797E">
        <w:t xml:space="preserve"> illness</w:t>
      </w:r>
      <w:r w:rsidR="00A16887" w:rsidRPr="0095797E">
        <w:t xml:space="preserve">                      for a long time</w:t>
      </w:r>
      <w:r w:rsidR="00FB6BF7" w:rsidRPr="0095797E">
        <w:t xml:space="preserve"> like cancer or dementia</w:t>
      </w:r>
    </w:p>
    <w:p w14:paraId="1B25B82C" w14:textId="77777777" w:rsidR="002345B5" w:rsidRDefault="002345B5" w:rsidP="002345B5"/>
    <w:p w14:paraId="11172D81" w14:textId="77777777" w:rsidR="002345B5" w:rsidRDefault="002345B5" w:rsidP="002345B5"/>
    <w:p w14:paraId="41396636" w14:textId="77777777" w:rsidR="00F414C5" w:rsidRDefault="00F47438" w:rsidP="002345B5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4368" behindDoc="0" locked="0" layoutInCell="1" allowOverlap="1" wp14:anchorId="683BA038" wp14:editId="7F916855">
            <wp:simplePos x="0" y="0"/>
            <wp:positionH relativeFrom="column">
              <wp:posOffset>-2286000</wp:posOffset>
            </wp:positionH>
            <wp:positionV relativeFrom="paragraph">
              <wp:posOffset>109855</wp:posOffset>
            </wp:positionV>
            <wp:extent cx="2041525" cy="204152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2EFDF" w14:textId="77777777" w:rsidR="001347EF" w:rsidRDefault="001347EF" w:rsidP="002345B5"/>
    <w:p w14:paraId="3B891813" w14:textId="77777777" w:rsidR="001347EF" w:rsidRDefault="001347EF" w:rsidP="002345B5"/>
    <w:p w14:paraId="156D777B" w14:textId="77777777" w:rsidR="00B16651" w:rsidRDefault="00B16651" w:rsidP="002345B5"/>
    <w:p w14:paraId="238D76B6" w14:textId="77777777" w:rsidR="007767E4" w:rsidRDefault="00742C89" w:rsidP="00742C89">
      <w:r w:rsidRPr="00C41951">
        <w:t xml:space="preserve">Your project can be about </w:t>
      </w:r>
      <w:r w:rsidR="007767E4" w:rsidRPr="00C41951">
        <w:t>all disabled people or a certain group of disabled people</w:t>
      </w:r>
      <w:r w:rsidRPr="00C41951">
        <w:t>.</w:t>
      </w:r>
    </w:p>
    <w:p w14:paraId="050FF378" w14:textId="77777777" w:rsidR="00742C89" w:rsidRDefault="00742C89" w:rsidP="00742C89"/>
    <w:p w14:paraId="4FFC03C8" w14:textId="77777777" w:rsidR="007767E4" w:rsidRDefault="007767E4" w:rsidP="007767E4">
      <w:pPr>
        <w:tabs>
          <w:tab w:val="left" w:pos="0"/>
        </w:tabs>
      </w:pPr>
    </w:p>
    <w:p w14:paraId="1229EA8C" w14:textId="77777777" w:rsidR="008A5DCB" w:rsidRDefault="00F47438" w:rsidP="007767E4">
      <w:pPr>
        <w:tabs>
          <w:tab w:val="left" w:pos="0"/>
        </w:tabs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7440" behindDoc="0" locked="0" layoutInCell="1" allowOverlap="1" wp14:anchorId="5951104F" wp14:editId="15EB8423">
            <wp:simplePos x="0" y="0"/>
            <wp:positionH relativeFrom="column">
              <wp:posOffset>-2171700</wp:posOffset>
            </wp:positionH>
            <wp:positionV relativeFrom="paragraph">
              <wp:posOffset>53975</wp:posOffset>
            </wp:positionV>
            <wp:extent cx="1600200" cy="16002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BCFF" w14:textId="77777777" w:rsidR="008A5DCB" w:rsidRDefault="008A5DCB" w:rsidP="007767E4">
      <w:pPr>
        <w:tabs>
          <w:tab w:val="left" w:pos="0"/>
        </w:tabs>
      </w:pPr>
    </w:p>
    <w:p w14:paraId="42BA6F0F" w14:textId="77777777" w:rsidR="007767E4" w:rsidRPr="00EA2637" w:rsidRDefault="007767E4" w:rsidP="007767E4">
      <w:pPr>
        <w:tabs>
          <w:tab w:val="left" w:pos="0"/>
        </w:tabs>
      </w:pPr>
      <w:r w:rsidRPr="00EA2637">
        <w:t xml:space="preserve">But you need to think about all the people you </w:t>
      </w:r>
      <w:r w:rsidR="00742C89" w:rsidRPr="00EA2637">
        <w:t xml:space="preserve">will </w:t>
      </w:r>
      <w:r w:rsidRPr="00EA2637">
        <w:t>help.</w:t>
      </w:r>
    </w:p>
    <w:p w14:paraId="05436600" w14:textId="77777777" w:rsidR="00D41E06" w:rsidRPr="00EA2637" w:rsidRDefault="00D41E06" w:rsidP="007767E4">
      <w:pPr>
        <w:tabs>
          <w:tab w:val="left" w:pos="0"/>
        </w:tabs>
      </w:pPr>
    </w:p>
    <w:p w14:paraId="05ACAF6C" w14:textId="77777777" w:rsidR="00CF546F" w:rsidRPr="00EA2637" w:rsidRDefault="00CF546F" w:rsidP="007767E4">
      <w:pPr>
        <w:tabs>
          <w:tab w:val="left" w:pos="0"/>
        </w:tabs>
      </w:pPr>
    </w:p>
    <w:p w14:paraId="4CD27629" w14:textId="77777777" w:rsidR="00F47438" w:rsidRPr="00EA2637" w:rsidRDefault="00F47438" w:rsidP="007767E4">
      <w:pPr>
        <w:tabs>
          <w:tab w:val="left" w:pos="0"/>
        </w:tabs>
      </w:pPr>
    </w:p>
    <w:p w14:paraId="410BD803" w14:textId="77777777" w:rsidR="00CF546F" w:rsidRPr="00EA2637" w:rsidRDefault="00CF546F" w:rsidP="007767E4">
      <w:pPr>
        <w:tabs>
          <w:tab w:val="left" w:pos="0"/>
        </w:tabs>
      </w:pPr>
    </w:p>
    <w:p w14:paraId="7E6AD21D" w14:textId="77777777" w:rsidR="00235E5A" w:rsidRPr="00EA2637" w:rsidRDefault="00F47438" w:rsidP="007767E4">
      <w:pPr>
        <w:tabs>
          <w:tab w:val="left" w:pos="0"/>
        </w:tabs>
      </w:pPr>
      <w:r w:rsidRPr="00EA2637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6416" behindDoc="0" locked="0" layoutInCell="1" allowOverlap="1" wp14:anchorId="0738F99A" wp14:editId="38627FBE">
            <wp:simplePos x="0" y="0"/>
            <wp:positionH relativeFrom="column">
              <wp:posOffset>-2171700</wp:posOffset>
            </wp:positionH>
            <wp:positionV relativeFrom="paragraph">
              <wp:posOffset>29210</wp:posOffset>
            </wp:positionV>
            <wp:extent cx="1714500" cy="1714500"/>
            <wp:effectExtent l="0" t="0" r="12700" b="1270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E06" w:rsidRPr="00EA2637">
        <w:t xml:space="preserve">For example, will </w:t>
      </w:r>
      <w:r w:rsidR="00742C89" w:rsidRPr="00EA2637">
        <w:t xml:space="preserve">your project </w:t>
      </w:r>
      <w:r w:rsidR="007767E4" w:rsidRPr="00EA2637">
        <w:t xml:space="preserve">help </w:t>
      </w:r>
    </w:p>
    <w:p w14:paraId="630B995F" w14:textId="77777777" w:rsidR="00D41E06" w:rsidRPr="00EA2637" w:rsidRDefault="007767E4" w:rsidP="000E7B9E">
      <w:pPr>
        <w:tabs>
          <w:tab w:val="left" w:pos="0"/>
        </w:tabs>
      </w:pPr>
      <w:r w:rsidRPr="00EA2637">
        <w:t>disabled people</w:t>
      </w:r>
      <w:r w:rsidR="00D41E06" w:rsidRPr="00EA2637">
        <w:t xml:space="preserve"> from </w:t>
      </w:r>
      <w:r w:rsidR="009A3E61" w:rsidRPr="00EA2637">
        <w:t xml:space="preserve">different </w:t>
      </w:r>
      <w:r w:rsidR="000E7B9E" w:rsidRPr="00EA2637">
        <w:t>places</w:t>
      </w:r>
      <w:r w:rsidR="00D41E06" w:rsidRPr="00EA2637">
        <w:t>?</w:t>
      </w:r>
    </w:p>
    <w:p w14:paraId="4F07AEA6" w14:textId="77777777" w:rsidR="00D41E06" w:rsidRPr="00EA2637" w:rsidRDefault="00D41E06" w:rsidP="007767E4">
      <w:pPr>
        <w:tabs>
          <w:tab w:val="left" w:pos="0"/>
        </w:tabs>
      </w:pPr>
    </w:p>
    <w:p w14:paraId="74C3E7AD" w14:textId="77777777" w:rsidR="002345B5" w:rsidRDefault="00D41E06" w:rsidP="00D41E06">
      <w:pPr>
        <w:tabs>
          <w:tab w:val="left" w:pos="0"/>
        </w:tabs>
      </w:pPr>
      <w:r w:rsidRPr="00EA2637">
        <w:t xml:space="preserve">Or people with </w:t>
      </w:r>
      <w:r w:rsidR="007767E4" w:rsidRPr="00EA2637">
        <w:t>different types of disability</w:t>
      </w:r>
      <w:r w:rsidRPr="00EA2637">
        <w:t>?</w:t>
      </w:r>
      <w:r w:rsidR="007767E4">
        <w:t xml:space="preserve"> </w:t>
      </w:r>
    </w:p>
    <w:p w14:paraId="1A9BBBBB" w14:textId="77777777" w:rsidR="00D41E06" w:rsidRDefault="00D41E06" w:rsidP="002345B5"/>
    <w:p w14:paraId="637DAD5A" w14:textId="77777777" w:rsidR="00D41E06" w:rsidRDefault="00D41E06" w:rsidP="002345B5"/>
    <w:p w14:paraId="67704D47" w14:textId="41356998" w:rsidR="002345B5" w:rsidRPr="00316693" w:rsidRDefault="00CD1799" w:rsidP="002345B5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840512" behindDoc="0" locked="0" layoutInCell="1" allowOverlap="1" wp14:anchorId="483F9807" wp14:editId="3920BBCB">
            <wp:simplePos x="0" y="0"/>
            <wp:positionH relativeFrom="column">
              <wp:posOffset>-2514600</wp:posOffset>
            </wp:positionH>
            <wp:positionV relativeFrom="paragraph">
              <wp:posOffset>342900</wp:posOffset>
            </wp:positionV>
            <wp:extent cx="2286000" cy="22860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B5" w:rsidRPr="00316693">
        <w:rPr>
          <w:b/>
          <w:sz w:val="36"/>
          <w:szCs w:val="36"/>
        </w:rPr>
        <w:t xml:space="preserve">Making sure disabled people </w:t>
      </w:r>
      <w:r w:rsidR="00FB6BF7">
        <w:rPr>
          <w:b/>
          <w:sz w:val="36"/>
          <w:szCs w:val="36"/>
        </w:rPr>
        <w:t xml:space="preserve">                  </w:t>
      </w:r>
      <w:r w:rsidR="002345B5" w:rsidRPr="00316693">
        <w:rPr>
          <w:b/>
          <w:sz w:val="36"/>
          <w:szCs w:val="36"/>
        </w:rPr>
        <w:t xml:space="preserve">are </w:t>
      </w:r>
      <w:r w:rsidR="00384083">
        <w:rPr>
          <w:b/>
          <w:sz w:val="36"/>
          <w:szCs w:val="36"/>
        </w:rPr>
        <w:t xml:space="preserve">a big </w:t>
      </w:r>
      <w:r w:rsidR="002345B5" w:rsidRPr="00316693">
        <w:rPr>
          <w:b/>
          <w:sz w:val="36"/>
          <w:szCs w:val="36"/>
        </w:rPr>
        <w:t>part of the project</w:t>
      </w:r>
    </w:p>
    <w:p w14:paraId="5A519919" w14:textId="1BF5D692" w:rsidR="002345B5" w:rsidRDefault="002345B5" w:rsidP="002345B5"/>
    <w:p w14:paraId="076B3B0A" w14:textId="77777777" w:rsidR="00F07184" w:rsidRDefault="00F07184" w:rsidP="002345B5"/>
    <w:p w14:paraId="37C491C6" w14:textId="77777777" w:rsidR="00F07184" w:rsidRDefault="00F07184" w:rsidP="002345B5"/>
    <w:p w14:paraId="0B193A0A" w14:textId="77777777" w:rsidR="002345B5" w:rsidRPr="002C617E" w:rsidRDefault="002345B5" w:rsidP="002345B5">
      <w:r w:rsidRPr="002C617E">
        <w:t xml:space="preserve">Disabled people must be a very big part           of your project. </w:t>
      </w:r>
    </w:p>
    <w:p w14:paraId="61D454B1" w14:textId="77777777" w:rsidR="002345B5" w:rsidRPr="002C617E" w:rsidRDefault="002345B5" w:rsidP="002345B5"/>
    <w:p w14:paraId="29C1F9F2" w14:textId="77777777" w:rsidR="002345B5" w:rsidRPr="002C617E" w:rsidRDefault="002345B5" w:rsidP="002345B5"/>
    <w:p w14:paraId="119E851F" w14:textId="2D158CB3" w:rsidR="002345B5" w:rsidRPr="002C617E" w:rsidRDefault="002A6BB3" w:rsidP="002345B5">
      <w:r w:rsidRPr="002C617E">
        <w:t>Y</w:t>
      </w:r>
      <w:r w:rsidR="002345B5" w:rsidRPr="002C617E">
        <w:t>our project must be about their ideas</w:t>
      </w:r>
      <w:r w:rsidRPr="002C617E">
        <w:t xml:space="preserve">           </w:t>
      </w:r>
      <w:r w:rsidR="002345B5" w:rsidRPr="002C617E">
        <w:t xml:space="preserve"> and what is important to them.</w:t>
      </w:r>
    </w:p>
    <w:p w14:paraId="09659F53" w14:textId="17ED5D50" w:rsidR="002345B5" w:rsidRPr="002C617E" w:rsidRDefault="002345B5" w:rsidP="002345B5"/>
    <w:p w14:paraId="1A9DFB50" w14:textId="082186F4" w:rsidR="00F07184" w:rsidRPr="002C617E" w:rsidRDefault="00CD1799" w:rsidP="002345B5">
      <w:r w:rsidRPr="002C617E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39488" behindDoc="0" locked="0" layoutInCell="1" allowOverlap="1" wp14:anchorId="15BFD846" wp14:editId="0942FDA9">
            <wp:simplePos x="0" y="0"/>
            <wp:positionH relativeFrom="column">
              <wp:posOffset>-2400300</wp:posOffset>
            </wp:positionH>
            <wp:positionV relativeFrom="paragraph">
              <wp:posOffset>-5080</wp:posOffset>
            </wp:positionV>
            <wp:extent cx="2171700" cy="2171700"/>
            <wp:effectExtent l="0" t="0" r="1270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EDC78" w14:textId="77777777" w:rsidR="00F07184" w:rsidRPr="002C617E" w:rsidRDefault="00F07184" w:rsidP="002345B5"/>
    <w:p w14:paraId="6869FCB5" w14:textId="77777777" w:rsidR="002345B5" w:rsidRPr="002C617E" w:rsidRDefault="002345B5" w:rsidP="002345B5">
      <w:r w:rsidRPr="002C617E">
        <w:t>We want projects where disabled people        and other people work together.</w:t>
      </w:r>
    </w:p>
    <w:p w14:paraId="49763664" w14:textId="77777777" w:rsidR="00546995" w:rsidRPr="002C617E" w:rsidRDefault="00546995" w:rsidP="002345B5"/>
    <w:p w14:paraId="51CAFC80" w14:textId="4445A56A" w:rsidR="002345B5" w:rsidRPr="002C617E" w:rsidRDefault="002345B5" w:rsidP="002345B5">
      <w:r w:rsidRPr="002C617E">
        <w:t xml:space="preserve">For example, </w:t>
      </w:r>
      <w:r w:rsidR="00CD1799">
        <w:t>where disabled people work</w:t>
      </w:r>
      <w:r w:rsidRPr="002C617E">
        <w:t xml:space="preserve"> </w:t>
      </w:r>
      <w:r w:rsidR="00F07184" w:rsidRPr="002C617E">
        <w:t xml:space="preserve">          </w:t>
      </w:r>
      <w:r w:rsidRPr="002C617E">
        <w:t>wi</w:t>
      </w:r>
      <w:r w:rsidR="00E76534" w:rsidRPr="002C617E">
        <w:t xml:space="preserve">th people who know a lot about </w:t>
      </w:r>
      <w:r w:rsidRPr="002C617E">
        <w:t>research.</w:t>
      </w:r>
    </w:p>
    <w:p w14:paraId="7345AB90" w14:textId="77777777" w:rsidR="002345B5" w:rsidRPr="002C617E" w:rsidRDefault="002345B5" w:rsidP="002345B5"/>
    <w:p w14:paraId="1F277A4A" w14:textId="77777777" w:rsidR="00546995" w:rsidRPr="002C617E" w:rsidRDefault="00546995" w:rsidP="002345B5"/>
    <w:p w14:paraId="41D58986" w14:textId="663CE7F9" w:rsidR="0083580D" w:rsidRPr="002C617E" w:rsidRDefault="00A21F2F" w:rsidP="002345B5">
      <w:r w:rsidRPr="002C617E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44608" behindDoc="0" locked="0" layoutInCell="1" allowOverlap="1" wp14:anchorId="17125EE2" wp14:editId="499C1AB1">
            <wp:simplePos x="0" y="0"/>
            <wp:positionH relativeFrom="column">
              <wp:posOffset>-2400300</wp:posOffset>
            </wp:positionH>
            <wp:positionV relativeFrom="paragraph">
              <wp:posOffset>147955</wp:posOffset>
            </wp:positionV>
            <wp:extent cx="2171700" cy="2171700"/>
            <wp:effectExtent l="0" t="0" r="1270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6371E" w14:textId="796657A2" w:rsidR="00AD11D5" w:rsidRPr="002C617E" w:rsidRDefault="002345B5" w:rsidP="002345B5">
      <w:r w:rsidRPr="002C617E">
        <w:t>This means</w:t>
      </w:r>
      <w:r w:rsidR="00AD11D5" w:rsidRPr="002C617E">
        <w:t>:</w:t>
      </w:r>
    </w:p>
    <w:p w14:paraId="43AD328B" w14:textId="77777777" w:rsidR="00AD11D5" w:rsidRPr="002C617E" w:rsidRDefault="00AD11D5" w:rsidP="00AD11D5"/>
    <w:p w14:paraId="6678E49F" w14:textId="77777777" w:rsidR="002345B5" w:rsidRPr="002C617E" w:rsidRDefault="00546995" w:rsidP="00AD11D5">
      <w:pPr>
        <w:pStyle w:val="ListParagraph"/>
        <w:numPr>
          <w:ilvl w:val="0"/>
          <w:numId w:val="42"/>
        </w:numPr>
        <w:ind w:left="360"/>
      </w:pPr>
      <w:r w:rsidRPr="002C617E">
        <w:t xml:space="preserve">everything should be easy     </w:t>
      </w:r>
      <w:r w:rsidR="002345B5" w:rsidRPr="002C617E">
        <w:t xml:space="preserve"> </w:t>
      </w:r>
      <w:r w:rsidR="00AD11D5" w:rsidRPr="002C617E">
        <w:t xml:space="preserve">                  </w:t>
      </w:r>
      <w:r w:rsidRPr="002C617E">
        <w:t xml:space="preserve">for </w:t>
      </w:r>
      <w:r w:rsidR="00AD11D5" w:rsidRPr="002C617E">
        <w:t>disabled people to take part in</w:t>
      </w:r>
    </w:p>
    <w:p w14:paraId="46E797B4" w14:textId="77777777" w:rsidR="002345B5" w:rsidRPr="002C617E" w:rsidRDefault="002345B5" w:rsidP="00AD11D5"/>
    <w:p w14:paraId="3DB3BC77" w14:textId="77777777" w:rsidR="002345B5" w:rsidRDefault="002345B5" w:rsidP="00AD11D5">
      <w:pPr>
        <w:pStyle w:val="ListParagraph"/>
        <w:numPr>
          <w:ilvl w:val="0"/>
          <w:numId w:val="42"/>
        </w:numPr>
        <w:ind w:left="360"/>
      </w:pPr>
      <w:r w:rsidRPr="002C617E">
        <w:t>disabled people should have the same say</w:t>
      </w:r>
      <w:r w:rsidR="00AD11D5" w:rsidRPr="002C617E">
        <w:t xml:space="preserve">       </w:t>
      </w:r>
      <w:r w:rsidRPr="002C617E">
        <w:t xml:space="preserve"> </w:t>
      </w:r>
      <w:r w:rsidR="00AD11D5" w:rsidRPr="002C617E">
        <w:t>as everyone else</w:t>
      </w:r>
    </w:p>
    <w:p w14:paraId="7787D10F" w14:textId="2805A419" w:rsidR="00CD1799" w:rsidRDefault="00711604" w:rsidP="00CD1799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5120" behindDoc="0" locked="0" layoutInCell="1" allowOverlap="1" wp14:anchorId="42165549" wp14:editId="6CF93777">
            <wp:simplePos x="0" y="0"/>
            <wp:positionH relativeFrom="column">
              <wp:posOffset>-2286000</wp:posOffset>
            </wp:positionH>
            <wp:positionV relativeFrom="paragraph">
              <wp:posOffset>-3810</wp:posOffset>
            </wp:positionV>
            <wp:extent cx="2032000" cy="2032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B76A1" w14:textId="640968B9" w:rsidR="00CD1799" w:rsidRDefault="00CD1799" w:rsidP="00AD11D5">
      <w:pPr>
        <w:pStyle w:val="ListParagraph"/>
        <w:numPr>
          <w:ilvl w:val="0"/>
          <w:numId w:val="42"/>
        </w:numPr>
        <w:ind w:left="360"/>
      </w:pPr>
      <w:r>
        <w:t>your project should treat disabled people with respect and talk about disabled people in the right way</w:t>
      </w:r>
    </w:p>
    <w:p w14:paraId="1912C878" w14:textId="77777777" w:rsidR="00CD1799" w:rsidRDefault="00CD1799" w:rsidP="00CD1799"/>
    <w:p w14:paraId="236AD095" w14:textId="63FFB681" w:rsidR="00CD1799" w:rsidRDefault="00CD1799" w:rsidP="00AD11D5">
      <w:pPr>
        <w:pStyle w:val="ListParagraph"/>
        <w:numPr>
          <w:ilvl w:val="0"/>
          <w:numId w:val="42"/>
        </w:numPr>
        <w:ind w:left="360"/>
      </w:pPr>
      <w:r>
        <w:t>you should use the language that             disabled people want to use to talk about themselves</w:t>
      </w:r>
    </w:p>
    <w:p w14:paraId="3C124147" w14:textId="77777777" w:rsidR="00BF192D" w:rsidRPr="00AD11D5" w:rsidRDefault="00BF192D" w:rsidP="00BF192D">
      <w:pPr>
        <w:rPr>
          <w:b/>
          <w:sz w:val="36"/>
          <w:szCs w:val="36"/>
        </w:rPr>
      </w:pPr>
      <w:r w:rsidRPr="00AD11D5">
        <w:rPr>
          <w:b/>
          <w:sz w:val="36"/>
          <w:szCs w:val="36"/>
        </w:rPr>
        <w:lastRenderedPageBreak/>
        <w:t>Where your</w:t>
      </w:r>
      <w:r w:rsidR="009036F9">
        <w:rPr>
          <w:b/>
          <w:sz w:val="36"/>
          <w:szCs w:val="36"/>
        </w:rPr>
        <w:t xml:space="preserve"> project</w:t>
      </w:r>
      <w:r w:rsidR="00027BDE" w:rsidRPr="00AD11D5">
        <w:rPr>
          <w:b/>
          <w:sz w:val="36"/>
          <w:szCs w:val="36"/>
        </w:rPr>
        <w:t xml:space="preserve"> take</w:t>
      </w:r>
      <w:r w:rsidR="00F07184" w:rsidRPr="00AD11D5">
        <w:rPr>
          <w:b/>
          <w:sz w:val="36"/>
          <w:szCs w:val="36"/>
        </w:rPr>
        <w:t>s</w:t>
      </w:r>
      <w:r w:rsidR="00027BDE" w:rsidRPr="00AD11D5">
        <w:rPr>
          <w:b/>
          <w:sz w:val="36"/>
          <w:szCs w:val="36"/>
        </w:rPr>
        <w:t xml:space="preserve"> place</w:t>
      </w:r>
    </w:p>
    <w:p w14:paraId="235F2220" w14:textId="1B831958" w:rsidR="00BF192D" w:rsidRDefault="00284A3D" w:rsidP="00BF192D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49760" behindDoc="0" locked="0" layoutInCell="1" allowOverlap="1" wp14:anchorId="1EB12453" wp14:editId="11BDD1A8">
            <wp:simplePos x="0" y="0"/>
            <wp:positionH relativeFrom="column">
              <wp:posOffset>-2171700</wp:posOffset>
            </wp:positionH>
            <wp:positionV relativeFrom="paragraph">
              <wp:posOffset>29210</wp:posOffset>
            </wp:positionV>
            <wp:extent cx="1717040" cy="2171700"/>
            <wp:effectExtent l="0" t="0" r="10160" b="1270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CFD98" w14:textId="583AEB42" w:rsidR="00BF192D" w:rsidRDefault="00284A3D" w:rsidP="00BF192D">
      <w:r w:rsidRPr="004F157F">
        <w:rPr>
          <w:rFonts w:ascii="Helvetica" w:hAnsi="Helvetica" w:cs="Helvetic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FD37719" wp14:editId="67601E9D">
                <wp:simplePos x="0" y="0"/>
                <wp:positionH relativeFrom="column">
                  <wp:posOffset>-1943100</wp:posOffset>
                </wp:positionH>
                <wp:positionV relativeFrom="paragraph">
                  <wp:posOffset>16510</wp:posOffset>
                </wp:positionV>
                <wp:extent cx="1143000" cy="342900"/>
                <wp:effectExtent l="0" t="0" r="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CDCAC" w14:textId="77777777" w:rsidR="007B60A8" w:rsidRDefault="007B60A8" w:rsidP="00284A3D">
                            <w:r>
                              <w:rPr>
                                <w:szCs w:val="28"/>
                              </w:rPr>
                              <w:t>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37719" id="Text Box 89" o:spid="_x0000_s1060" type="#_x0000_t202" style="position:absolute;margin-left:-153pt;margin-top:1.3pt;width:90pt;height:2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" filled="f" stroked="f">
                <v:textbox>
                  <w:txbxContent>
                    <w:p w14:paraId="0D2CDCAC" w14:textId="77777777" w:rsidR="007B60A8" w:rsidRDefault="007B60A8" w:rsidP="00284A3D">
                      <w:r>
                        <w:rPr>
                          <w:szCs w:val="28"/>
                        </w:rPr>
                        <w:t>Scotland</w:t>
                      </w:r>
                    </w:p>
                  </w:txbxContent>
                </v:textbox>
              </v:shape>
            </w:pict>
          </mc:Fallback>
        </mc:AlternateContent>
      </w:r>
      <w:r w:rsidR="00BF192D" w:rsidRPr="008A1607">
        <w:t>Your project can be for work in Scotland, Wales, England or Northern Ireland.</w:t>
      </w:r>
    </w:p>
    <w:p w14:paraId="6E896D22" w14:textId="76E57A4F" w:rsidR="00BF192D" w:rsidRDefault="00284A3D" w:rsidP="00BF192D">
      <w:r w:rsidRPr="004F157F">
        <w:rPr>
          <w:rFonts w:ascii="Helvetica" w:hAnsi="Helvetica" w:cs="Helvetic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403B52B" wp14:editId="05587DE4">
                <wp:simplePos x="0" y="0"/>
                <wp:positionH relativeFrom="column">
                  <wp:posOffset>-2171700</wp:posOffset>
                </wp:positionH>
                <wp:positionV relativeFrom="paragraph">
                  <wp:posOffset>120650</wp:posOffset>
                </wp:positionV>
                <wp:extent cx="1143000" cy="5715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63778" w14:textId="77777777" w:rsidR="007B60A8" w:rsidRDefault="007B60A8" w:rsidP="00284A3D">
                            <w:r>
                              <w:rPr>
                                <w:szCs w:val="28"/>
                              </w:rPr>
                              <w:t xml:space="preserve">Northern Ireland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B52B" id="Text Box 43" o:spid="_x0000_s1061" type="#_x0000_t202" style="position:absolute;margin-left:-171pt;margin-top:9.5pt;width:90pt;height: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" filled="f" stroked="f">
                <v:textbox>
                  <w:txbxContent>
                    <w:p w14:paraId="53363778" w14:textId="77777777" w:rsidR="007B60A8" w:rsidRDefault="007B60A8" w:rsidP="00284A3D">
                      <w:r>
                        <w:rPr>
                          <w:szCs w:val="28"/>
                        </w:rPr>
                        <w:t xml:space="preserve">Northern Ireland </w:t>
                      </w:r>
                    </w:p>
                  </w:txbxContent>
                </v:textbox>
              </v:shape>
            </w:pict>
          </mc:Fallback>
        </mc:AlternateContent>
      </w:r>
    </w:p>
    <w:p w14:paraId="292CA50B" w14:textId="77777777" w:rsidR="00B25391" w:rsidRDefault="00B25391" w:rsidP="00BF192D"/>
    <w:p w14:paraId="30C45BDB" w14:textId="30D95C4D" w:rsidR="00464447" w:rsidRDefault="00284A3D" w:rsidP="00BF192D">
      <w:r w:rsidRPr="004F157F">
        <w:rPr>
          <w:rFonts w:ascii="Helvetica" w:hAnsi="Helvetica" w:cs="Helvetic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FC47489" wp14:editId="28B0C477">
                <wp:simplePos x="0" y="0"/>
                <wp:positionH relativeFrom="column">
                  <wp:posOffset>-1600200</wp:posOffset>
                </wp:positionH>
                <wp:positionV relativeFrom="paragraph">
                  <wp:posOffset>110490</wp:posOffset>
                </wp:positionV>
                <wp:extent cx="914400" cy="3429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D3009" w14:textId="77777777" w:rsidR="007B60A8" w:rsidRDefault="007B60A8" w:rsidP="00284A3D">
                            <w:r>
                              <w:rPr>
                                <w:szCs w:val="28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7489" id="Text Box 46" o:spid="_x0000_s1062" type="#_x0000_t202" style="position:absolute;margin-left:-126pt;margin-top:8.7pt;width:1in;height:2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" filled="f" stroked="f">
                <v:textbox>
                  <w:txbxContent>
                    <w:p w14:paraId="235D3009" w14:textId="77777777" w:rsidR="007B60A8" w:rsidRDefault="007B60A8" w:rsidP="00284A3D">
                      <w:r>
                        <w:rPr>
                          <w:szCs w:val="28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464447">
        <w:t>Or</w:t>
      </w:r>
      <w:r w:rsidR="00BF192D">
        <w:t xml:space="preserve"> more than one country. </w:t>
      </w:r>
    </w:p>
    <w:p w14:paraId="7804B79F" w14:textId="63911D12" w:rsidR="00BF192D" w:rsidRDefault="00284A3D" w:rsidP="00BF192D">
      <w:r w:rsidRPr="004F157F">
        <w:rPr>
          <w:rFonts w:ascii="Helvetica" w:hAnsi="Helvetica" w:cs="Helvetica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04B91D5" wp14:editId="51151527">
                <wp:simplePos x="0" y="0"/>
                <wp:positionH relativeFrom="column">
                  <wp:posOffset>-1371600</wp:posOffset>
                </wp:positionH>
                <wp:positionV relativeFrom="paragraph">
                  <wp:posOffset>219710</wp:posOffset>
                </wp:positionV>
                <wp:extent cx="1143000" cy="342900"/>
                <wp:effectExtent l="0" t="0" r="0" b="127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B8EC2" w14:textId="77777777" w:rsidR="007B60A8" w:rsidRDefault="007B60A8" w:rsidP="00284A3D">
                            <w:r w:rsidRPr="00D122F4">
                              <w:rPr>
                                <w:szCs w:val="28"/>
                              </w:rPr>
                              <w:t>Englan</w:t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91D5" id="Text Box 86" o:spid="_x0000_s1063" type="#_x0000_t202" style="position:absolute;margin-left:-108pt;margin-top:17.3pt;width:90pt;height:2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" filled="f" stroked="f">
                <v:textbox>
                  <w:txbxContent>
                    <w:p w14:paraId="69AB8EC2" w14:textId="77777777" w:rsidR="007B60A8" w:rsidRDefault="007B60A8" w:rsidP="00284A3D">
                      <w:r w:rsidRPr="00D122F4">
                        <w:rPr>
                          <w:szCs w:val="28"/>
                        </w:rPr>
                        <w:t>Englan</w:t>
                      </w: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BF192D">
        <w:t>For example, England and Wales.</w:t>
      </w:r>
    </w:p>
    <w:p w14:paraId="68055182" w14:textId="77777777" w:rsidR="00BF192D" w:rsidRDefault="00BF192D" w:rsidP="002345B5">
      <w:pPr>
        <w:rPr>
          <w:b/>
          <w:sz w:val="40"/>
          <w:szCs w:val="40"/>
        </w:rPr>
      </w:pPr>
    </w:p>
    <w:p w14:paraId="48628D03" w14:textId="77777777" w:rsidR="00284A3D" w:rsidRDefault="00284A3D" w:rsidP="002345B5">
      <w:pPr>
        <w:rPr>
          <w:b/>
          <w:sz w:val="40"/>
          <w:szCs w:val="40"/>
        </w:rPr>
      </w:pPr>
    </w:p>
    <w:p w14:paraId="41EA9A8E" w14:textId="748D1A29" w:rsidR="00284A3D" w:rsidRPr="00E85552" w:rsidRDefault="00C059F7" w:rsidP="00284A3D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83200" behindDoc="0" locked="0" layoutInCell="1" allowOverlap="1" wp14:anchorId="289F9F7E" wp14:editId="72628D95">
            <wp:simplePos x="0" y="0"/>
            <wp:positionH relativeFrom="column">
              <wp:posOffset>-2400300</wp:posOffset>
            </wp:positionH>
            <wp:positionV relativeFrom="paragraph">
              <wp:posOffset>87630</wp:posOffset>
            </wp:positionV>
            <wp:extent cx="2171700" cy="21717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1D7F6" w14:textId="7D104752" w:rsidR="00027BDE" w:rsidRDefault="00027BDE" w:rsidP="002345B5">
      <w:pPr>
        <w:rPr>
          <w:b/>
          <w:sz w:val="40"/>
          <w:szCs w:val="40"/>
        </w:rPr>
      </w:pPr>
    </w:p>
    <w:p w14:paraId="36469ACC" w14:textId="1300C603" w:rsidR="00B81ED6" w:rsidRPr="00E84785" w:rsidRDefault="00CD6DA6" w:rsidP="002345B5">
      <w:pPr>
        <w:rPr>
          <w:b/>
          <w:sz w:val="36"/>
          <w:szCs w:val="36"/>
        </w:rPr>
      </w:pPr>
      <w:r w:rsidRPr="00E84785">
        <w:rPr>
          <w:b/>
          <w:sz w:val="36"/>
          <w:szCs w:val="36"/>
        </w:rPr>
        <w:t>The information you give us</w:t>
      </w:r>
    </w:p>
    <w:p w14:paraId="4DAD4DC3" w14:textId="77777777" w:rsidR="00B81ED6" w:rsidRPr="00E84785" w:rsidRDefault="00B81ED6" w:rsidP="002345B5">
      <w:pPr>
        <w:rPr>
          <w:b/>
          <w:sz w:val="36"/>
          <w:szCs w:val="36"/>
        </w:rPr>
      </w:pPr>
    </w:p>
    <w:p w14:paraId="5D062244" w14:textId="77777777" w:rsidR="00875443" w:rsidRPr="00E84785" w:rsidRDefault="00875443" w:rsidP="002345B5">
      <w:pPr>
        <w:rPr>
          <w:b/>
          <w:sz w:val="36"/>
          <w:szCs w:val="36"/>
        </w:rPr>
      </w:pPr>
    </w:p>
    <w:p w14:paraId="2D18838E" w14:textId="39442FB8" w:rsidR="00CD6DA6" w:rsidRPr="00E84785" w:rsidRDefault="00CD6DA6" w:rsidP="002345B5">
      <w:r w:rsidRPr="00E84785">
        <w:t xml:space="preserve">We will ask you </w:t>
      </w:r>
      <w:r w:rsidR="00A95FAF" w:rsidRPr="00E84785">
        <w:t xml:space="preserve">for </w:t>
      </w:r>
      <w:r w:rsidRPr="00E84785">
        <w:t xml:space="preserve">information about </w:t>
      </w:r>
      <w:r w:rsidR="00C27BBE" w:rsidRPr="00E84785">
        <w:t xml:space="preserve">                  who your project </w:t>
      </w:r>
      <w:r w:rsidR="00E84785">
        <w:t>will help</w:t>
      </w:r>
      <w:r w:rsidRPr="00E84785">
        <w:t>.</w:t>
      </w:r>
    </w:p>
    <w:p w14:paraId="0EAC885C" w14:textId="77777777" w:rsidR="00CD6DA6" w:rsidRPr="00E84785" w:rsidRDefault="00CD6DA6" w:rsidP="002345B5"/>
    <w:p w14:paraId="5CA18578" w14:textId="77777777" w:rsidR="00B81ED6" w:rsidRPr="00E84785" w:rsidRDefault="00B81ED6" w:rsidP="00B81ED6">
      <w:pPr>
        <w:tabs>
          <w:tab w:val="left" w:pos="2800"/>
        </w:tabs>
      </w:pPr>
    </w:p>
    <w:p w14:paraId="3B8A2AC7" w14:textId="1333192D" w:rsidR="00B81ED6" w:rsidRPr="00E84785" w:rsidRDefault="00EE74C8" w:rsidP="00B81ED6">
      <w:pPr>
        <w:tabs>
          <w:tab w:val="left" w:pos="2800"/>
        </w:tabs>
      </w:pPr>
      <w:r w:rsidRPr="00E84785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85248" behindDoc="0" locked="0" layoutInCell="1" allowOverlap="1" wp14:anchorId="6111B862" wp14:editId="5F03E324">
            <wp:simplePos x="0" y="0"/>
            <wp:positionH relativeFrom="column">
              <wp:posOffset>-2286000</wp:posOffset>
            </wp:positionH>
            <wp:positionV relativeFrom="paragraph">
              <wp:posOffset>125095</wp:posOffset>
            </wp:positionV>
            <wp:extent cx="1874520" cy="1874520"/>
            <wp:effectExtent l="0" t="0" r="508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811B5" w14:textId="4EF474D6" w:rsidR="00CD6DA6" w:rsidRPr="00E84785" w:rsidRDefault="00B81ED6" w:rsidP="00B81ED6">
      <w:pPr>
        <w:tabs>
          <w:tab w:val="left" w:pos="2800"/>
        </w:tabs>
      </w:pPr>
      <w:r w:rsidRPr="00E84785">
        <w:tab/>
      </w:r>
    </w:p>
    <w:p w14:paraId="6CD98D0B" w14:textId="42FDA882" w:rsidR="00CD6DA6" w:rsidRPr="00E84785" w:rsidRDefault="00CD6DA6" w:rsidP="002345B5">
      <w:r w:rsidRPr="00E84785">
        <w:t>This will help us know if we are doing things right and if we need to change anything.</w:t>
      </w:r>
    </w:p>
    <w:p w14:paraId="41722204" w14:textId="77777777" w:rsidR="00CD6DA6" w:rsidRPr="00E84785" w:rsidRDefault="00CD6DA6" w:rsidP="002345B5"/>
    <w:p w14:paraId="6BA08A55" w14:textId="49963C07" w:rsidR="00CD6DA6" w:rsidRPr="00E84785" w:rsidRDefault="00CD6DA6" w:rsidP="002345B5">
      <w:r w:rsidRPr="00E84785">
        <w:t>It will help you know if you are helping                   the right people.</w:t>
      </w:r>
    </w:p>
    <w:p w14:paraId="056F6DD1" w14:textId="77777777" w:rsidR="00CD6DA6" w:rsidRPr="00E84785" w:rsidRDefault="00CD6DA6" w:rsidP="002345B5"/>
    <w:p w14:paraId="30CD313B" w14:textId="43374DAD" w:rsidR="00875443" w:rsidRPr="00E84785" w:rsidRDefault="00C059F7" w:rsidP="002345B5">
      <w:r w:rsidRPr="00E84785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87296" behindDoc="0" locked="0" layoutInCell="1" allowOverlap="1" wp14:anchorId="1CD1BF10" wp14:editId="00B0901C">
            <wp:simplePos x="0" y="0"/>
            <wp:positionH relativeFrom="column">
              <wp:posOffset>-2286000</wp:posOffset>
            </wp:positionH>
            <wp:positionV relativeFrom="paragraph">
              <wp:posOffset>198755</wp:posOffset>
            </wp:positionV>
            <wp:extent cx="1828800" cy="18288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497C6" w14:textId="1DDD05E1" w:rsidR="00CD6DA6" w:rsidRPr="00E84785" w:rsidRDefault="00CD6DA6" w:rsidP="002345B5"/>
    <w:p w14:paraId="2E5FD2C6" w14:textId="244FF183" w:rsidR="00B81ED6" w:rsidRPr="00E84785" w:rsidRDefault="00B81ED6" w:rsidP="002345B5"/>
    <w:p w14:paraId="5CCF4289" w14:textId="70FF18C7" w:rsidR="00CD6DA6" w:rsidRDefault="00CD6DA6" w:rsidP="002345B5">
      <w:r w:rsidRPr="00E84785">
        <w:t>We may ask you to make some changes             if we think your project could help                 more people or there is a better way                  to do things.</w:t>
      </w:r>
    </w:p>
    <w:p w14:paraId="6231BFBB" w14:textId="77777777" w:rsidR="00650BC9" w:rsidRDefault="00650BC9" w:rsidP="002345B5"/>
    <w:p w14:paraId="730C6AA9" w14:textId="77777777" w:rsidR="00E84785" w:rsidRDefault="00E84785" w:rsidP="002345B5"/>
    <w:p w14:paraId="5E7194A0" w14:textId="4DA24302" w:rsidR="00650BC9" w:rsidRDefault="00284A3D" w:rsidP="002345B5">
      <w:r>
        <w:rPr>
          <w:b/>
          <w:noProof/>
          <w:sz w:val="44"/>
          <w:szCs w:val="4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284B491" wp14:editId="0A1CA170">
                <wp:simplePos x="0" y="0"/>
                <wp:positionH relativeFrom="column">
                  <wp:posOffset>-2057400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CAC7FF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3BA3B" w14:textId="77777777" w:rsidR="007B60A8" w:rsidRDefault="007B60A8" w:rsidP="008712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79C6C2F" w14:textId="77777777" w:rsidR="007B60A8" w:rsidRPr="001207AC" w:rsidRDefault="007B60A8" w:rsidP="008712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Part 3</w:t>
                            </w:r>
                            <w:r w:rsidRPr="001207A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Asking DRILL for money</w:t>
                            </w:r>
                          </w:p>
                          <w:p w14:paraId="26EF1F91" w14:textId="77777777" w:rsidR="007B60A8" w:rsidRDefault="007B60A8" w:rsidP="00871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B491" id="Text Box 183" o:spid="_x0000_s1064" type="#_x0000_t202" style="position:absolute;margin-left:-162pt;margin-top:-9pt;width:531pt;height:1in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" fillcolor="#cac7ff" strokecolor="#88b4d9" strokeweight="2pt">
                <v:textbox>
                  <w:txbxContent>
                    <w:p w14:paraId="6AD3BA3B" w14:textId="77777777" w:rsidR="007B60A8" w:rsidRDefault="007B60A8" w:rsidP="0087120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79C6C2F" w14:textId="77777777" w:rsidR="007B60A8" w:rsidRPr="001207AC" w:rsidRDefault="007B60A8" w:rsidP="00871206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Part 3</w:t>
                      </w:r>
                      <w:r w:rsidRPr="001207AC">
                        <w:rPr>
                          <w:b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Asking DRILL for money</w:t>
                      </w:r>
                    </w:p>
                    <w:p w14:paraId="26EF1F91" w14:textId="77777777" w:rsidR="007B60A8" w:rsidRDefault="007B60A8" w:rsidP="00871206"/>
                  </w:txbxContent>
                </v:textbox>
              </v:shape>
            </w:pict>
          </mc:Fallback>
        </mc:AlternateContent>
      </w:r>
    </w:p>
    <w:p w14:paraId="465FABD2" w14:textId="77777777" w:rsidR="00650BC9" w:rsidRPr="00CD6DA6" w:rsidRDefault="00650BC9" w:rsidP="002345B5"/>
    <w:p w14:paraId="54A2A955" w14:textId="63A05991" w:rsidR="002345B5" w:rsidRDefault="002345B5" w:rsidP="002345B5"/>
    <w:p w14:paraId="7F4707B4" w14:textId="253E8727" w:rsidR="002345B5" w:rsidRDefault="002345B5" w:rsidP="002345B5"/>
    <w:p w14:paraId="62FF7ED2" w14:textId="77777777" w:rsidR="002345B5" w:rsidRDefault="002345B5" w:rsidP="002345B5"/>
    <w:p w14:paraId="7EB136FF" w14:textId="77777777" w:rsidR="002345B5" w:rsidRDefault="002345B5" w:rsidP="002345B5"/>
    <w:p w14:paraId="6F97C660" w14:textId="5DFDEC22" w:rsidR="002345B5" w:rsidRDefault="00871206"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FC3652" wp14:editId="0A17F472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</wp:posOffset>
                </wp:positionV>
                <wp:extent cx="5257800" cy="571500"/>
                <wp:effectExtent l="0" t="0" r="25400" b="381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7B661" w14:textId="77777777" w:rsidR="007B60A8" w:rsidRPr="006330C1" w:rsidRDefault="007B60A8" w:rsidP="00664E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6330C1">
                              <w:rPr>
                                <w:b/>
                                <w:sz w:val="44"/>
                                <w:szCs w:val="44"/>
                              </w:rPr>
                              <w:t>How much money we can give</w:t>
                            </w:r>
                          </w:p>
                          <w:p w14:paraId="5A6CA830" w14:textId="77777777" w:rsidR="007B60A8" w:rsidRDefault="007B60A8" w:rsidP="00664E6F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3652" id="Text Box 25" o:spid="_x0000_s1065" type="#_x0000_t202" style="position:absolute;margin-left:-54pt;margin-top:6.6pt;width:414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" fillcolor="#ef85f7" strokecolor="#88b4d9" strokeweight="2pt">
                <v:textbox>
                  <w:txbxContent>
                    <w:p w14:paraId="7D87B661" w14:textId="77777777" w:rsidR="007B60A8" w:rsidRPr="006330C1" w:rsidRDefault="007B60A8" w:rsidP="00664E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6330C1">
                        <w:rPr>
                          <w:b/>
                          <w:sz w:val="44"/>
                          <w:szCs w:val="44"/>
                        </w:rPr>
                        <w:t>How much money we can give</w:t>
                      </w:r>
                    </w:p>
                    <w:p w14:paraId="5A6CA830" w14:textId="77777777" w:rsidR="007B60A8" w:rsidRDefault="007B60A8" w:rsidP="00664E6F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2CA246E3" w14:textId="4D5C0378" w:rsidR="001960F9" w:rsidRDefault="001960F9"/>
    <w:p w14:paraId="68864F99" w14:textId="77777777" w:rsidR="00664E6F" w:rsidRDefault="00664E6F" w:rsidP="001960F9">
      <w:pPr>
        <w:rPr>
          <w:b/>
          <w:sz w:val="44"/>
          <w:szCs w:val="44"/>
        </w:rPr>
      </w:pPr>
    </w:p>
    <w:p w14:paraId="03A89852" w14:textId="77777777" w:rsidR="00664E6F" w:rsidRDefault="00792FF4" w:rsidP="001960F9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48704" behindDoc="0" locked="0" layoutInCell="1" allowOverlap="1" wp14:anchorId="42C5388B" wp14:editId="5035534F">
            <wp:simplePos x="0" y="0"/>
            <wp:positionH relativeFrom="column">
              <wp:posOffset>-2286000</wp:posOffset>
            </wp:positionH>
            <wp:positionV relativeFrom="paragraph">
              <wp:posOffset>204470</wp:posOffset>
            </wp:positionV>
            <wp:extent cx="1714500" cy="1714500"/>
            <wp:effectExtent l="0" t="0" r="0" b="1270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1720B" w14:textId="77777777" w:rsidR="001960F9" w:rsidRPr="00DE12FF" w:rsidRDefault="001960F9" w:rsidP="001960F9">
      <w:r w:rsidRPr="00DE12FF">
        <w:t>There are 3 types of money we can give</w:t>
      </w:r>
      <w:r>
        <w:t>:</w:t>
      </w:r>
    </w:p>
    <w:p w14:paraId="2311009E" w14:textId="77777777" w:rsidR="001960F9" w:rsidRDefault="001960F9" w:rsidP="001960F9"/>
    <w:p w14:paraId="5E516119" w14:textId="047E82E0" w:rsidR="001960F9" w:rsidRPr="00986F1F" w:rsidRDefault="001960F9" w:rsidP="001960F9">
      <w:r w:rsidRPr="00986F1F">
        <w:rPr>
          <w:b/>
        </w:rPr>
        <w:t>Small research projects:</w:t>
      </w:r>
      <w:r w:rsidR="00464447" w:rsidRPr="00986F1F">
        <w:rPr>
          <w:b/>
        </w:rPr>
        <w:t xml:space="preserve">                                </w:t>
      </w:r>
      <w:r w:rsidRPr="00986F1F">
        <w:t xml:space="preserve"> Up to £40,000 each</w:t>
      </w:r>
      <w:r w:rsidR="00AF2615" w:rsidRPr="00986F1F">
        <w:t xml:space="preserve"> </w:t>
      </w:r>
    </w:p>
    <w:p w14:paraId="7306E2A8" w14:textId="77777777" w:rsidR="001960F9" w:rsidRPr="00986F1F" w:rsidRDefault="001960F9" w:rsidP="001960F9"/>
    <w:p w14:paraId="6A323A6B" w14:textId="0B7D57A8" w:rsidR="00322B78" w:rsidRPr="00986F1F" w:rsidRDefault="00322B78" w:rsidP="001960F9"/>
    <w:p w14:paraId="23F81096" w14:textId="6298701E" w:rsidR="001960F9" w:rsidRPr="00986F1F" w:rsidRDefault="00B5657B" w:rsidP="001960F9">
      <w:r w:rsidRPr="00986F1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47680" behindDoc="0" locked="0" layoutInCell="1" allowOverlap="1" wp14:anchorId="47718ADC" wp14:editId="16DE0A94">
            <wp:simplePos x="0" y="0"/>
            <wp:positionH relativeFrom="column">
              <wp:posOffset>-2171700</wp:posOffset>
            </wp:positionH>
            <wp:positionV relativeFrom="paragraph">
              <wp:posOffset>201295</wp:posOffset>
            </wp:positionV>
            <wp:extent cx="1714500" cy="1714500"/>
            <wp:effectExtent l="0" t="0" r="1270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F9" w:rsidRPr="00986F1F">
        <w:rPr>
          <w:b/>
        </w:rPr>
        <w:t>Large research projects</w:t>
      </w:r>
      <w:r w:rsidR="001960F9" w:rsidRPr="00986F1F">
        <w:t xml:space="preserve">: </w:t>
      </w:r>
      <w:r w:rsidR="00464447" w:rsidRPr="00986F1F">
        <w:t xml:space="preserve">                                  </w:t>
      </w:r>
      <w:r w:rsidR="001960F9" w:rsidRPr="00986F1F">
        <w:t>Up to £100,000 each</w:t>
      </w:r>
    </w:p>
    <w:p w14:paraId="7EA10BAD" w14:textId="77777777" w:rsidR="001960F9" w:rsidRPr="00986F1F" w:rsidRDefault="001960F9" w:rsidP="001960F9"/>
    <w:p w14:paraId="0349ED1A" w14:textId="77777777" w:rsidR="00322B78" w:rsidRPr="00986F1F" w:rsidRDefault="00322B78" w:rsidP="001960F9"/>
    <w:p w14:paraId="4619BEA9" w14:textId="77777777" w:rsidR="001960F9" w:rsidRDefault="001960F9" w:rsidP="001960F9">
      <w:r w:rsidRPr="00986F1F">
        <w:rPr>
          <w:b/>
        </w:rPr>
        <w:t>Pilot projects</w:t>
      </w:r>
      <w:r w:rsidRPr="00986F1F">
        <w:t xml:space="preserve"> (to test</w:t>
      </w:r>
      <w:r w:rsidR="00104E5C" w:rsidRPr="00986F1F">
        <w:t xml:space="preserve"> out new ideas):               u</w:t>
      </w:r>
      <w:r w:rsidRPr="00986F1F">
        <w:t>p to £150,000 each</w:t>
      </w:r>
    </w:p>
    <w:p w14:paraId="64B4266C" w14:textId="77777777" w:rsidR="001960F9" w:rsidRDefault="001960F9"/>
    <w:p w14:paraId="1DF1F8EF" w14:textId="77777777" w:rsidR="008C38D6" w:rsidRDefault="008C38D6"/>
    <w:p w14:paraId="66E7AA3C" w14:textId="77777777" w:rsidR="008C38D6" w:rsidRDefault="008C38D6"/>
    <w:p w14:paraId="607AAF97" w14:textId="77777777" w:rsidR="008C38D6" w:rsidRDefault="008C38D6"/>
    <w:p w14:paraId="5DAF0DFE" w14:textId="77777777" w:rsidR="008C38D6" w:rsidRDefault="008C38D6"/>
    <w:p w14:paraId="1FB8B6D2" w14:textId="77777777" w:rsidR="008C38D6" w:rsidRDefault="008C38D6"/>
    <w:p w14:paraId="5F48A076" w14:textId="77777777" w:rsidR="00B5657B" w:rsidRDefault="00B5657B"/>
    <w:p w14:paraId="0C4A5F33" w14:textId="77777777" w:rsidR="008C38D6" w:rsidRDefault="008C38D6"/>
    <w:p w14:paraId="1C32D0E4" w14:textId="77777777" w:rsidR="008C38D6" w:rsidRDefault="008C38D6"/>
    <w:p w14:paraId="6484787E" w14:textId="77777777" w:rsidR="008C38D6" w:rsidRDefault="008C38D6"/>
    <w:p w14:paraId="490F666B" w14:textId="77777777" w:rsidR="008C38D6" w:rsidRDefault="008C38D6"/>
    <w:p w14:paraId="6ED8FF3E" w14:textId="77777777" w:rsidR="008C38D6" w:rsidRDefault="008C38D6"/>
    <w:p w14:paraId="49C1D9D7" w14:textId="77777777" w:rsidR="00DC04DF" w:rsidRDefault="00DC04DF"/>
    <w:p w14:paraId="15C4EEB4" w14:textId="77777777" w:rsidR="008C38D6" w:rsidRDefault="008C38D6"/>
    <w:p w14:paraId="6E32E395" w14:textId="77777777" w:rsidR="001960F9" w:rsidRDefault="001960F9"/>
    <w:p w14:paraId="3E4E372D" w14:textId="6A4EE67D" w:rsidR="0091142D" w:rsidRDefault="0091142D">
      <w:r>
        <w:rPr>
          <w:b/>
          <w:noProof/>
          <w:sz w:val="44"/>
          <w:szCs w:val="4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E7D0FF" wp14:editId="4F2FAFE9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5143500" cy="571500"/>
                <wp:effectExtent l="0" t="0" r="38100" b="381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4745F" w14:textId="52DDF941" w:rsidR="007B60A8" w:rsidRDefault="007B60A8" w:rsidP="00664E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What to do now</w:t>
                            </w:r>
                          </w:p>
                          <w:p w14:paraId="5A8154B9" w14:textId="77777777" w:rsidR="007B60A8" w:rsidRDefault="007B60A8" w:rsidP="00664E6F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D0FF" id="Text Box 24" o:spid="_x0000_s1066" type="#_x0000_t202" style="position:absolute;margin-left:-54pt;margin-top:0;width:40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" fillcolor="#ef85f7" strokecolor="#88b4d9" strokeweight="2pt">
                <v:textbox>
                  <w:txbxContent>
                    <w:p w14:paraId="7DD4745F" w14:textId="52DDF941" w:rsidR="007B60A8" w:rsidRDefault="007B60A8" w:rsidP="00664E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What to do now</w:t>
                      </w:r>
                    </w:p>
                    <w:p w14:paraId="5A8154B9" w14:textId="77777777" w:rsidR="007B60A8" w:rsidRDefault="007B60A8" w:rsidP="00664E6F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59A78A32" w14:textId="322F406B" w:rsidR="0091142D" w:rsidRDefault="0091142D"/>
    <w:p w14:paraId="3151CFFA" w14:textId="59C71453" w:rsidR="00BC54AD" w:rsidRDefault="00B5657B" w:rsidP="00A579BF">
      <w:r w:rsidRPr="0050565E">
        <w:rPr>
          <w:noProof/>
          <w:lang w:val="en-GB" w:eastAsia="en-GB"/>
        </w:rPr>
        <w:drawing>
          <wp:anchor distT="0" distB="0" distL="114300" distR="114300" simplePos="0" relativeHeight="252089344" behindDoc="0" locked="0" layoutInCell="1" allowOverlap="1" wp14:anchorId="10DE79CF" wp14:editId="45638A9F">
            <wp:simplePos x="0" y="0"/>
            <wp:positionH relativeFrom="column">
              <wp:posOffset>-2286000</wp:posOffset>
            </wp:positionH>
            <wp:positionV relativeFrom="paragraph">
              <wp:posOffset>218440</wp:posOffset>
            </wp:positionV>
            <wp:extent cx="1828800" cy="18288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66928" w14:textId="77777777" w:rsidR="0091142D" w:rsidRDefault="0091142D">
      <w:pPr>
        <w:rPr>
          <w:highlight w:val="yellow"/>
        </w:rPr>
      </w:pPr>
    </w:p>
    <w:p w14:paraId="737C6AE3" w14:textId="77777777" w:rsidR="00B5657B" w:rsidRDefault="00B5657B">
      <w:pPr>
        <w:rPr>
          <w:highlight w:val="yellow"/>
        </w:rPr>
      </w:pPr>
    </w:p>
    <w:p w14:paraId="53B0F0B9" w14:textId="543EE2AB" w:rsidR="002F2943" w:rsidRPr="0050565E" w:rsidRDefault="00D4631F">
      <w:r>
        <w:t xml:space="preserve">Please fill in the </w:t>
      </w:r>
      <w:r w:rsidRPr="00D4631F">
        <w:rPr>
          <w:b/>
        </w:rPr>
        <w:t>2</w:t>
      </w:r>
      <w:r w:rsidRPr="00D4631F">
        <w:rPr>
          <w:b/>
          <w:vertAlign w:val="superscript"/>
        </w:rPr>
        <w:t>nd</w:t>
      </w:r>
      <w:r w:rsidRPr="00D4631F">
        <w:rPr>
          <w:b/>
        </w:rPr>
        <w:t xml:space="preserve"> Call</w:t>
      </w:r>
      <w:r>
        <w:t xml:space="preserve"> </w:t>
      </w:r>
      <w:r w:rsidR="00A9763B">
        <w:rPr>
          <w:b/>
        </w:rPr>
        <w:t>Application F</w:t>
      </w:r>
      <w:r w:rsidR="002F2943" w:rsidRPr="00A9763B">
        <w:rPr>
          <w:b/>
        </w:rPr>
        <w:t>orm</w:t>
      </w:r>
      <w:r w:rsidR="002F2943" w:rsidRPr="0050565E">
        <w:t>.</w:t>
      </w:r>
    </w:p>
    <w:p w14:paraId="0F730529" w14:textId="77777777" w:rsidR="0091142D" w:rsidRDefault="0091142D"/>
    <w:p w14:paraId="2DBE9D59" w14:textId="77777777" w:rsidR="00BD548B" w:rsidRDefault="00BD548B"/>
    <w:p w14:paraId="47E00F81" w14:textId="77777777" w:rsidR="00BD6FDF" w:rsidRDefault="00BD6FDF">
      <w:pPr>
        <w:rPr>
          <w:rFonts w:cs="Arial"/>
          <w:color w:val="18376A"/>
          <w:sz w:val="37"/>
          <w:szCs w:val="37"/>
        </w:rPr>
      </w:pPr>
    </w:p>
    <w:p w14:paraId="4A99BCDA" w14:textId="66CACE5A" w:rsidR="0091142D" w:rsidRDefault="0091142D"/>
    <w:p w14:paraId="197625A1" w14:textId="53FD5870" w:rsidR="0050565E" w:rsidRDefault="0050565E"/>
    <w:p w14:paraId="226EEBBB" w14:textId="39369176" w:rsidR="0050565E" w:rsidRDefault="00B5657B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10848" behindDoc="0" locked="0" layoutInCell="1" allowOverlap="1" wp14:anchorId="0BBCED23" wp14:editId="7D772E5C">
            <wp:simplePos x="0" y="0"/>
            <wp:positionH relativeFrom="column">
              <wp:posOffset>-2286000</wp:posOffset>
            </wp:positionH>
            <wp:positionV relativeFrom="paragraph">
              <wp:posOffset>22225</wp:posOffset>
            </wp:positionV>
            <wp:extent cx="1943100" cy="1943100"/>
            <wp:effectExtent l="0" t="0" r="12700" b="1270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C6688" w14:textId="62656D4F" w:rsidR="00C60A21" w:rsidRDefault="00BD548B" w:rsidP="00BD6FDF">
      <w:pPr>
        <w:rPr>
          <w:rFonts w:cs="Arial"/>
        </w:rPr>
      </w:pPr>
      <w:r w:rsidRPr="00383031">
        <w:t xml:space="preserve">If possible please </w:t>
      </w:r>
      <w:r w:rsidR="00D74506" w:rsidRPr="00383031">
        <w:rPr>
          <w:rFonts w:cs="Arial"/>
        </w:rPr>
        <w:t>fill in the form</w:t>
      </w:r>
      <w:r w:rsidR="00775DE9">
        <w:rPr>
          <w:rFonts w:cs="Arial"/>
        </w:rPr>
        <w:t xml:space="preserve">                         </w:t>
      </w:r>
      <w:r w:rsidR="00830083" w:rsidRPr="00383031">
        <w:rPr>
          <w:rFonts w:cs="Arial"/>
        </w:rPr>
        <w:t xml:space="preserve"> on the internet at</w:t>
      </w:r>
      <w:r w:rsidR="00C60A21">
        <w:rPr>
          <w:rFonts w:cs="Arial"/>
        </w:rPr>
        <w:t>:</w:t>
      </w:r>
    </w:p>
    <w:p w14:paraId="67666834" w14:textId="77777777" w:rsidR="00C60A21" w:rsidRDefault="00C60A21" w:rsidP="00BD6FDF">
      <w:pPr>
        <w:rPr>
          <w:rFonts w:cs="Arial"/>
        </w:rPr>
      </w:pPr>
    </w:p>
    <w:p w14:paraId="40A6B4B5" w14:textId="5EB880E2" w:rsidR="00830083" w:rsidRDefault="004E552C" w:rsidP="00BD6FDF">
      <w:pPr>
        <w:rPr>
          <w:rFonts w:cs="Arial"/>
        </w:rPr>
      </w:pPr>
      <w:hyperlink r:id="rId68" w:history="1">
        <w:r w:rsidR="003E42EE" w:rsidRPr="00383031">
          <w:rPr>
            <w:rStyle w:val="Hyperlink"/>
          </w:rPr>
          <w:t>http:/www.drill.flexigrant.com</w:t>
        </w:r>
      </w:hyperlink>
    </w:p>
    <w:p w14:paraId="31896DF3" w14:textId="784C612F" w:rsidR="0050565E" w:rsidRDefault="00DC04DF" w:rsidP="00830083">
      <w:pPr>
        <w:rPr>
          <w:b/>
          <w:sz w:val="36"/>
          <w:szCs w:val="36"/>
        </w:rPr>
      </w:pPr>
      <w:r>
        <w:rPr>
          <w:rFonts w:cs="Arial"/>
        </w:rPr>
        <w:t xml:space="preserve"> </w:t>
      </w:r>
    </w:p>
    <w:p w14:paraId="004BCA50" w14:textId="77777777" w:rsidR="0050565E" w:rsidRDefault="0050565E" w:rsidP="0050565E">
      <w:pPr>
        <w:tabs>
          <w:tab w:val="left" w:pos="2140"/>
        </w:tabs>
        <w:rPr>
          <w:b/>
          <w:sz w:val="36"/>
          <w:szCs w:val="36"/>
        </w:rPr>
      </w:pPr>
    </w:p>
    <w:p w14:paraId="7A4E0FBB" w14:textId="77777777" w:rsidR="0050565E" w:rsidRDefault="0050565E" w:rsidP="0050565E">
      <w:pPr>
        <w:tabs>
          <w:tab w:val="left" w:pos="2140"/>
        </w:tabs>
        <w:rPr>
          <w:b/>
          <w:sz w:val="36"/>
          <w:szCs w:val="36"/>
        </w:rPr>
      </w:pPr>
    </w:p>
    <w:p w14:paraId="55716F99" w14:textId="686EFC43" w:rsidR="00AE0119" w:rsidRDefault="00AE0119" w:rsidP="0050565E">
      <w:pPr>
        <w:tabs>
          <w:tab w:val="left" w:pos="2140"/>
        </w:tabs>
        <w:rPr>
          <w:b/>
          <w:sz w:val="36"/>
          <w:szCs w:val="36"/>
        </w:rPr>
      </w:pPr>
    </w:p>
    <w:p w14:paraId="7BD322CF" w14:textId="6C57F883" w:rsidR="00AE0119" w:rsidRDefault="00AE0119" w:rsidP="0050565E">
      <w:pPr>
        <w:tabs>
          <w:tab w:val="left" w:pos="2140"/>
        </w:tabs>
        <w:rPr>
          <w:b/>
          <w:sz w:val="36"/>
          <w:szCs w:val="36"/>
        </w:rPr>
      </w:pPr>
    </w:p>
    <w:p w14:paraId="71855A84" w14:textId="05E5A0B2" w:rsidR="00DC04DF" w:rsidRPr="00B967EA" w:rsidRDefault="00FB6CD6" w:rsidP="00DC04DF">
      <w:pPr>
        <w:tabs>
          <w:tab w:val="left" w:pos="2140"/>
        </w:tabs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54880" behindDoc="0" locked="0" layoutInCell="1" allowOverlap="1" wp14:anchorId="5C7EE4DF" wp14:editId="55527DBE">
            <wp:simplePos x="0" y="0"/>
            <wp:positionH relativeFrom="column">
              <wp:posOffset>-2286000</wp:posOffset>
            </wp:positionH>
            <wp:positionV relativeFrom="paragraph">
              <wp:posOffset>168275</wp:posOffset>
            </wp:positionV>
            <wp:extent cx="2032000" cy="2032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DF" w:rsidRPr="00B967EA">
        <w:rPr>
          <w:b/>
          <w:sz w:val="36"/>
          <w:szCs w:val="36"/>
        </w:rPr>
        <w:t>If you want to give us your form              in another way please tell us.</w:t>
      </w:r>
    </w:p>
    <w:p w14:paraId="23EE62C8" w14:textId="09446AEF" w:rsidR="00DC04DF" w:rsidRPr="009E4AD8" w:rsidRDefault="00DC04DF" w:rsidP="00DC04DF">
      <w:pPr>
        <w:tabs>
          <w:tab w:val="left" w:pos="2140"/>
        </w:tabs>
        <w:rPr>
          <w:b/>
          <w:sz w:val="36"/>
          <w:szCs w:val="36"/>
          <w:highlight w:val="green"/>
        </w:rPr>
      </w:pPr>
    </w:p>
    <w:p w14:paraId="0B504AA2" w14:textId="77777777" w:rsidR="00DC04DF" w:rsidRPr="009E4AD8" w:rsidRDefault="00DC04DF" w:rsidP="00DC04DF">
      <w:pPr>
        <w:rPr>
          <w:rFonts w:cs="Arial"/>
          <w:highlight w:val="green"/>
        </w:rPr>
      </w:pPr>
    </w:p>
    <w:p w14:paraId="224BD044" w14:textId="20C48DA1" w:rsidR="00DC04DF" w:rsidRPr="00B967EA" w:rsidRDefault="00DC04DF" w:rsidP="00DC04DF">
      <w:pPr>
        <w:spacing w:after="120"/>
        <w:rPr>
          <w:rFonts w:cs="Arial"/>
        </w:rPr>
      </w:pPr>
      <w:r w:rsidRPr="00B967EA">
        <w:rPr>
          <w:rFonts w:cs="Arial"/>
        </w:rPr>
        <w:t xml:space="preserve">Email </w:t>
      </w:r>
      <w:r w:rsidR="00B967EA" w:rsidRPr="00B967EA">
        <w:rPr>
          <w:rFonts w:cs="Arial"/>
          <w:szCs w:val="28"/>
        </w:rPr>
        <w:t>Jacquie</w:t>
      </w:r>
      <w:r w:rsidR="00AD3612">
        <w:rPr>
          <w:rFonts w:cs="Arial"/>
          <w:szCs w:val="28"/>
        </w:rPr>
        <w:t>:</w:t>
      </w:r>
    </w:p>
    <w:p w14:paraId="7171F66D" w14:textId="3F216B75" w:rsidR="00DC04DF" w:rsidRPr="00BC4B72" w:rsidRDefault="004E552C" w:rsidP="00DC04DF">
      <w:pPr>
        <w:rPr>
          <w:highlight w:val="green"/>
        </w:rPr>
      </w:pPr>
      <w:hyperlink r:id="rId70" w:history="1">
        <w:r w:rsidR="00BC4B72" w:rsidRPr="00BC4B72">
          <w:rPr>
            <w:rFonts w:cs="Arial"/>
            <w:color w:val="103CC0"/>
            <w:u w:val="single" w:color="103CC0"/>
          </w:rPr>
          <w:t>jacquelineritchie@disabilityaction.org</w:t>
        </w:r>
      </w:hyperlink>
    </w:p>
    <w:p w14:paraId="3C07B899" w14:textId="77777777" w:rsidR="00DC04DF" w:rsidRPr="009E4AD8" w:rsidRDefault="00DC04DF" w:rsidP="00DC04DF">
      <w:pPr>
        <w:rPr>
          <w:highlight w:val="green"/>
        </w:rPr>
      </w:pPr>
    </w:p>
    <w:p w14:paraId="0F4188F2" w14:textId="77777777" w:rsidR="00DC04DF" w:rsidRPr="009E4AD8" w:rsidRDefault="00DC04DF" w:rsidP="00DC04DF">
      <w:pPr>
        <w:rPr>
          <w:highlight w:val="green"/>
        </w:rPr>
      </w:pPr>
    </w:p>
    <w:p w14:paraId="602F6AB4" w14:textId="77777777" w:rsidR="00DC04DF" w:rsidRDefault="00DC04DF" w:rsidP="00DC04DF">
      <w:pPr>
        <w:rPr>
          <w:highlight w:val="green"/>
        </w:rPr>
      </w:pPr>
    </w:p>
    <w:p w14:paraId="7311C521" w14:textId="77777777" w:rsidR="00AE0119" w:rsidRDefault="00AE0119" w:rsidP="00DC04DF">
      <w:pPr>
        <w:rPr>
          <w:highlight w:val="green"/>
        </w:rPr>
      </w:pPr>
    </w:p>
    <w:p w14:paraId="0BC47EA0" w14:textId="77777777" w:rsidR="00AE0119" w:rsidRDefault="00AE0119" w:rsidP="00DC04DF">
      <w:pPr>
        <w:rPr>
          <w:highlight w:val="green"/>
        </w:rPr>
      </w:pPr>
    </w:p>
    <w:p w14:paraId="0C3A6884" w14:textId="77777777" w:rsidR="00AE0119" w:rsidRDefault="00AE0119" w:rsidP="00DC04DF">
      <w:pPr>
        <w:rPr>
          <w:highlight w:val="green"/>
        </w:rPr>
      </w:pPr>
    </w:p>
    <w:p w14:paraId="37C83FC2" w14:textId="77777777" w:rsidR="00AE0119" w:rsidRDefault="00AE0119" w:rsidP="00DC04DF">
      <w:pPr>
        <w:rPr>
          <w:highlight w:val="green"/>
        </w:rPr>
      </w:pPr>
    </w:p>
    <w:p w14:paraId="1842CAF9" w14:textId="77777777" w:rsidR="00AE0119" w:rsidRPr="009E4AD8" w:rsidRDefault="00AE0119" w:rsidP="00DC04DF">
      <w:pPr>
        <w:rPr>
          <w:highlight w:val="green"/>
        </w:rPr>
      </w:pPr>
    </w:p>
    <w:p w14:paraId="47038D52" w14:textId="5756E427" w:rsidR="0032041C" w:rsidRDefault="001E10B5" w:rsidP="0032041C">
      <w:pPr>
        <w:rPr>
          <w:rFonts w:cs="Arial"/>
          <w:b/>
          <w:highlight w:val="yellow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2131328" behindDoc="0" locked="0" layoutInCell="1" allowOverlap="1" wp14:anchorId="4CAB6BFB" wp14:editId="47941824">
            <wp:simplePos x="0" y="0"/>
            <wp:positionH relativeFrom="column">
              <wp:posOffset>-2286000</wp:posOffset>
            </wp:positionH>
            <wp:positionV relativeFrom="paragraph">
              <wp:posOffset>342900</wp:posOffset>
            </wp:positionV>
            <wp:extent cx="2032000" cy="2032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5E">
        <w:rPr>
          <w:b/>
          <w:sz w:val="40"/>
          <w:szCs w:val="40"/>
        </w:rPr>
        <w:t>When</w:t>
      </w:r>
      <w:r w:rsidR="00676DB2" w:rsidRPr="00676DB2">
        <w:rPr>
          <w:b/>
          <w:sz w:val="40"/>
          <w:szCs w:val="40"/>
        </w:rPr>
        <w:t xml:space="preserve"> to send us your</w:t>
      </w:r>
      <w:r w:rsidR="002F70F3">
        <w:rPr>
          <w:b/>
          <w:sz w:val="40"/>
          <w:szCs w:val="40"/>
        </w:rPr>
        <w:t xml:space="preserve">                 </w:t>
      </w:r>
      <w:r w:rsidR="00676DB2" w:rsidRPr="00676DB2">
        <w:rPr>
          <w:b/>
          <w:sz w:val="40"/>
          <w:szCs w:val="40"/>
        </w:rPr>
        <w:t xml:space="preserve"> </w:t>
      </w:r>
      <w:r w:rsidR="00D4631F">
        <w:rPr>
          <w:b/>
          <w:sz w:val="40"/>
          <w:szCs w:val="40"/>
        </w:rPr>
        <w:t>2</w:t>
      </w:r>
      <w:r w:rsidR="00D4631F" w:rsidRPr="00D4631F">
        <w:rPr>
          <w:b/>
          <w:sz w:val="40"/>
          <w:szCs w:val="40"/>
          <w:vertAlign w:val="superscript"/>
        </w:rPr>
        <w:t>nd</w:t>
      </w:r>
      <w:r w:rsidR="00D4631F">
        <w:rPr>
          <w:b/>
          <w:sz w:val="40"/>
          <w:szCs w:val="40"/>
        </w:rPr>
        <w:t xml:space="preserve"> Call</w:t>
      </w:r>
      <w:r w:rsidR="008C38D6">
        <w:rPr>
          <w:b/>
          <w:sz w:val="40"/>
          <w:szCs w:val="40"/>
        </w:rPr>
        <w:t xml:space="preserve"> </w:t>
      </w:r>
      <w:r w:rsidR="00676DB2" w:rsidRPr="00676DB2">
        <w:rPr>
          <w:b/>
          <w:sz w:val="40"/>
          <w:szCs w:val="40"/>
        </w:rPr>
        <w:t>form</w:t>
      </w:r>
      <w:r w:rsidR="0032041C" w:rsidRPr="0032041C">
        <w:rPr>
          <w:rFonts w:cs="Arial"/>
          <w:b/>
          <w:highlight w:val="yellow"/>
        </w:rPr>
        <w:t xml:space="preserve"> </w:t>
      </w:r>
    </w:p>
    <w:p w14:paraId="40E2CF1A" w14:textId="77777777" w:rsidR="0032041C" w:rsidRDefault="0032041C" w:rsidP="0032041C">
      <w:pPr>
        <w:rPr>
          <w:rFonts w:cs="Arial"/>
          <w:b/>
          <w:highlight w:val="yellow"/>
        </w:rPr>
      </w:pPr>
    </w:p>
    <w:p w14:paraId="11801D24" w14:textId="6CB7842F" w:rsidR="0091142D" w:rsidRDefault="0091142D" w:rsidP="0091142D">
      <w:pPr>
        <w:rPr>
          <w:b/>
          <w:sz w:val="44"/>
          <w:szCs w:val="44"/>
        </w:rPr>
      </w:pPr>
    </w:p>
    <w:p w14:paraId="7AEAAE70" w14:textId="6DCFD848" w:rsidR="0091142D" w:rsidRPr="00656CCF" w:rsidRDefault="001E10B5" w:rsidP="0091142D">
      <w:pPr>
        <w:rPr>
          <w:rFonts w:cs="Arial"/>
        </w:rPr>
      </w:pPr>
      <w:r w:rsidRPr="00CF54E0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74C0D4A" wp14:editId="3FAEFDE0">
                <wp:simplePos x="0" y="0"/>
                <wp:positionH relativeFrom="column">
                  <wp:posOffset>-1371600</wp:posOffset>
                </wp:positionH>
                <wp:positionV relativeFrom="paragraph">
                  <wp:posOffset>346710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20" name="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flowChartConnector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A1CE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ctor 20" o:spid="_x0000_s1026" type="#_x0000_t120" style="position:absolute;margin-left:-108pt;margin-top:27.3pt;width:18pt;height:18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" filled="f" strokecolor="red" strokeweight="2pt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91142D" w:rsidRPr="00CF54E0">
        <w:t>You must send us your form                                by</w:t>
      </w:r>
      <w:r w:rsidR="0091142D" w:rsidRPr="00CF54E0">
        <w:rPr>
          <w:b/>
        </w:rPr>
        <w:t xml:space="preserve"> </w:t>
      </w:r>
      <w:r w:rsidRPr="00CF54E0">
        <w:rPr>
          <w:b/>
        </w:rPr>
        <w:t xml:space="preserve">Tuesday </w:t>
      </w:r>
      <w:r w:rsidR="00830083" w:rsidRPr="00CF54E0">
        <w:rPr>
          <w:rFonts w:cs="Arial"/>
          <w:b/>
        </w:rPr>
        <w:t>8 August 2017</w:t>
      </w:r>
      <w:r w:rsidR="00913903" w:rsidRPr="00CF54E0">
        <w:rPr>
          <w:rFonts w:cs="Arial"/>
          <w:b/>
        </w:rPr>
        <w:t xml:space="preserve"> at 12pm </w:t>
      </w:r>
      <w:r w:rsidR="00913903" w:rsidRPr="00CF54E0">
        <w:rPr>
          <w:rFonts w:cs="Arial"/>
        </w:rPr>
        <w:t>(lunchtime)</w:t>
      </w:r>
      <w:r w:rsidR="0091142D" w:rsidRPr="00CF54E0">
        <w:rPr>
          <w:rFonts w:cs="Arial"/>
        </w:rPr>
        <w:t>.</w:t>
      </w:r>
    </w:p>
    <w:p w14:paraId="18330004" w14:textId="18C8EBCB" w:rsidR="0091142D" w:rsidRDefault="0091142D" w:rsidP="0091142D">
      <w:r>
        <w:rPr>
          <w:b/>
        </w:rPr>
        <w:t xml:space="preserve"> </w:t>
      </w:r>
    </w:p>
    <w:p w14:paraId="64BFB82A" w14:textId="77777777" w:rsidR="0032041C" w:rsidRDefault="0032041C" w:rsidP="0032041C"/>
    <w:p w14:paraId="05DBA935" w14:textId="77777777" w:rsidR="00304A4D" w:rsidRDefault="00304A4D" w:rsidP="0032041C"/>
    <w:p w14:paraId="56F71857" w14:textId="77777777" w:rsidR="00304A4D" w:rsidRDefault="00304A4D" w:rsidP="0032041C"/>
    <w:p w14:paraId="606DA363" w14:textId="77777777" w:rsidR="00304A4D" w:rsidRDefault="00304A4D" w:rsidP="0032041C"/>
    <w:p w14:paraId="0CDEE3CB" w14:textId="77777777" w:rsidR="00053B29" w:rsidRDefault="00053B29" w:rsidP="0032041C">
      <w:pPr>
        <w:tabs>
          <w:tab w:val="left" w:pos="2140"/>
        </w:tabs>
        <w:rPr>
          <w:b/>
          <w:sz w:val="36"/>
          <w:szCs w:val="36"/>
        </w:rPr>
      </w:pPr>
    </w:p>
    <w:p w14:paraId="225D1E52" w14:textId="482F7649" w:rsidR="00664E6F" w:rsidRDefault="00664E6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F6CE38" wp14:editId="291AFB31">
                <wp:simplePos x="0" y="0"/>
                <wp:positionH relativeFrom="column">
                  <wp:posOffset>-1600200</wp:posOffset>
                </wp:positionH>
                <wp:positionV relativeFrom="paragraph">
                  <wp:posOffset>-228600</wp:posOffset>
                </wp:positionV>
                <wp:extent cx="5943600" cy="800100"/>
                <wp:effectExtent l="0" t="0" r="25400" b="381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001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48EC" w14:textId="56EF40B7" w:rsidR="007B60A8" w:rsidRDefault="007B60A8" w:rsidP="0044080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What happens next?</w:t>
                            </w:r>
                          </w:p>
                          <w:p w14:paraId="57AC609F" w14:textId="77777777" w:rsidR="007B60A8" w:rsidRDefault="007B60A8" w:rsidP="00664E6F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6CE38" id="Text Box 26" o:spid="_x0000_s1067" type="#_x0000_t202" style="position:absolute;margin-left:-126pt;margin-top:-18pt;width:468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" fillcolor="#ef85f7" strokecolor="#88b4d9" strokeweight="2pt">
                <v:textbox>
                  <w:txbxContent>
                    <w:p w14:paraId="395A48EC" w14:textId="56EF40B7" w:rsidR="007B60A8" w:rsidRDefault="007B60A8" w:rsidP="00440800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What happens next?</w:t>
                      </w:r>
                    </w:p>
                    <w:p w14:paraId="57AC609F" w14:textId="77777777" w:rsidR="007B60A8" w:rsidRDefault="007B60A8" w:rsidP="00664E6F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69610342" w14:textId="77777777" w:rsidR="00664E6F" w:rsidRDefault="00664E6F">
      <w:pPr>
        <w:rPr>
          <w:b/>
          <w:sz w:val="44"/>
          <w:szCs w:val="44"/>
        </w:rPr>
      </w:pPr>
    </w:p>
    <w:p w14:paraId="656EBBFE" w14:textId="38FB3E04" w:rsidR="00193226" w:rsidRDefault="00193226"/>
    <w:p w14:paraId="0A596E70" w14:textId="69F65A62" w:rsidR="00481345" w:rsidRPr="00BC7113" w:rsidRDefault="001E10B5" w:rsidP="00193226">
      <w:pPr>
        <w:rPr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34400" behindDoc="0" locked="0" layoutInCell="1" allowOverlap="1" wp14:anchorId="634892E6" wp14:editId="1F16058F">
            <wp:simplePos x="0" y="0"/>
            <wp:positionH relativeFrom="column">
              <wp:posOffset>-2286000</wp:posOffset>
            </wp:positionH>
            <wp:positionV relativeFrom="paragraph">
              <wp:posOffset>81915</wp:posOffset>
            </wp:positionV>
            <wp:extent cx="1943100" cy="775970"/>
            <wp:effectExtent l="0" t="0" r="12700" b="11430"/>
            <wp:wrapNone/>
            <wp:docPr id="251" name="Picture 251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25CA" w14:textId="67F12918" w:rsidR="001E10B5" w:rsidRPr="00E97B8D" w:rsidRDefault="001E10B5" w:rsidP="001E10B5">
      <w:pPr>
        <w:pStyle w:val="ListParagraph"/>
        <w:numPr>
          <w:ilvl w:val="0"/>
          <w:numId w:val="45"/>
        </w:numPr>
        <w:ind w:left="360"/>
      </w:pPr>
      <w:r w:rsidRPr="00E97B8D">
        <w:t xml:space="preserve">DRILL will check some things </w:t>
      </w:r>
      <w:r w:rsidR="00C97A79" w:rsidRPr="00E97B8D">
        <w:t xml:space="preserve">on your form </w:t>
      </w:r>
      <w:r w:rsidRPr="00E97B8D">
        <w:t>first</w:t>
      </w:r>
      <w:r w:rsidR="00C97A79" w:rsidRPr="00E97B8D">
        <w:t xml:space="preserve"> to see if everything </w:t>
      </w:r>
      <w:r w:rsidR="00E97B8D">
        <w:t>looks</w:t>
      </w:r>
      <w:r w:rsidR="00C97A79" w:rsidRPr="00E97B8D">
        <w:t xml:space="preserve"> OK.</w:t>
      </w:r>
    </w:p>
    <w:p w14:paraId="370DFCD4" w14:textId="71B8F611" w:rsidR="001E10B5" w:rsidRDefault="00C97A79" w:rsidP="001E10B5">
      <w:pPr>
        <w:pStyle w:val="ListParagraph"/>
        <w:ind w:left="360"/>
      </w:pPr>
      <w:r w:rsidRPr="006E5613">
        <w:rPr>
          <w:rFonts w:ascii="Helvetica" w:hAnsi="Helvetica" w:cs="Helvetica"/>
          <w:noProof/>
          <w:sz w:val="24"/>
          <w:szCs w:val="24"/>
          <w:highlight w:val="yellow"/>
          <w:lang w:val="en-GB" w:eastAsia="en-GB"/>
        </w:rPr>
        <w:drawing>
          <wp:anchor distT="0" distB="0" distL="114300" distR="114300" simplePos="0" relativeHeight="251928576" behindDoc="0" locked="0" layoutInCell="1" allowOverlap="1" wp14:anchorId="1BD6AB2A" wp14:editId="5FC4CC7B">
            <wp:simplePos x="0" y="0"/>
            <wp:positionH relativeFrom="column">
              <wp:posOffset>-2400300</wp:posOffset>
            </wp:positionH>
            <wp:positionV relativeFrom="paragraph">
              <wp:posOffset>151765</wp:posOffset>
            </wp:positionV>
            <wp:extent cx="2041525" cy="204152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25C3" w14:textId="226E04C0" w:rsidR="001E10B5" w:rsidRDefault="001E10B5" w:rsidP="001E10B5">
      <w:pPr>
        <w:pStyle w:val="ListParagraph"/>
        <w:ind w:left="360"/>
      </w:pPr>
    </w:p>
    <w:p w14:paraId="2D959760" w14:textId="52B87B6A" w:rsidR="00C97A79" w:rsidRDefault="00C97A79" w:rsidP="001E10B5">
      <w:pPr>
        <w:pStyle w:val="ListParagraph"/>
        <w:ind w:left="360"/>
      </w:pPr>
    </w:p>
    <w:p w14:paraId="17448D93" w14:textId="77777777" w:rsidR="001E10B5" w:rsidRDefault="001E10B5" w:rsidP="001E10B5">
      <w:pPr>
        <w:pStyle w:val="ListParagraph"/>
        <w:ind w:left="360"/>
      </w:pPr>
    </w:p>
    <w:p w14:paraId="0D55BC51" w14:textId="70CAA361" w:rsidR="00193226" w:rsidRPr="00C97A79" w:rsidRDefault="00193226" w:rsidP="001E10B5">
      <w:pPr>
        <w:pStyle w:val="ListParagraph"/>
        <w:numPr>
          <w:ilvl w:val="0"/>
          <w:numId w:val="45"/>
        </w:numPr>
        <w:ind w:left="360"/>
      </w:pPr>
      <w:r w:rsidRPr="00C97A79">
        <w:t xml:space="preserve">Your form will </w:t>
      </w:r>
      <w:r w:rsidR="006E5613" w:rsidRPr="00C97A79">
        <w:t xml:space="preserve">then </w:t>
      </w:r>
      <w:r w:rsidRPr="00C97A79">
        <w:t xml:space="preserve">be looked at </w:t>
      </w:r>
      <w:r w:rsidR="00837CCC" w:rsidRPr="00C97A79">
        <w:t>by</w:t>
      </w:r>
      <w:r w:rsidRPr="00C97A79">
        <w:t xml:space="preserve"> </w:t>
      </w:r>
      <w:r w:rsidR="00837CCC" w:rsidRPr="00C97A79">
        <w:t xml:space="preserve">            </w:t>
      </w:r>
      <w:r w:rsidR="00BC7113" w:rsidRPr="00C97A79">
        <w:t xml:space="preserve">        </w:t>
      </w:r>
      <w:r w:rsidR="00837CCC" w:rsidRPr="00C97A79">
        <w:t xml:space="preserve">   </w:t>
      </w:r>
      <w:r w:rsidRPr="00C97A79">
        <w:t>a group called a National Advisory Group.</w:t>
      </w:r>
    </w:p>
    <w:p w14:paraId="2D2615F1" w14:textId="6F9E157C" w:rsidR="00193226" w:rsidRPr="00C97A79" w:rsidRDefault="00193226" w:rsidP="00193226"/>
    <w:p w14:paraId="658884E7" w14:textId="536E8F6D" w:rsidR="00675E74" w:rsidRPr="00C97A79" w:rsidRDefault="00675E74" w:rsidP="00193226"/>
    <w:p w14:paraId="61032F08" w14:textId="53813492" w:rsidR="00193226" w:rsidRPr="00C97A79" w:rsidRDefault="00B5657B" w:rsidP="00193226">
      <w:r w:rsidRPr="00C97A79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73280" behindDoc="0" locked="0" layoutInCell="1" allowOverlap="1" wp14:anchorId="7280F0E5" wp14:editId="1ECA9511">
            <wp:simplePos x="0" y="0"/>
            <wp:positionH relativeFrom="column">
              <wp:posOffset>-2286000</wp:posOffset>
            </wp:positionH>
            <wp:positionV relativeFrom="paragraph">
              <wp:posOffset>111125</wp:posOffset>
            </wp:positionV>
            <wp:extent cx="1943100" cy="1943100"/>
            <wp:effectExtent l="0" t="0" r="12700" b="1270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45" w:rsidRPr="00C97A79">
        <w:t>There is a group like this for each country</w:t>
      </w:r>
      <w:r w:rsidR="00193226" w:rsidRPr="00C97A79">
        <w:t>.</w:t>
      </w:r>
    </w:p>
    <w:p w14:paraId="4263E531" w14:textId="74446EF8" w:rsidR="00837CCC" w:rsidRPr="00C97A79" w:rsidRDefault="00837CCC" w:rsidP="00193226"/>
    <w:p w14:paraId="082BAFFA" w14:textId="45A621E5" w:rsidR="00193226" w:rsidRPr="00C97A79" w:rsidRDefault="00193226" w:rsidP="00193226"/>
    <w:p w14:paraId="0F0AC7DD" w14:textId="0CD83B5C" w:rsidR="00193226" w:rsidRPr="00C97A79" w:rsidRDefault="00193226" w:rsidP="00193226">
      <w:r w:rsidRPr="00C97A79">
        <w:t xml:space="preserve">They will look at </w:t>
      </w:r>
      <w:r w:rsidR="00C91AB0" w:rsidRPr="00C97A79">
        <w:t>t</w:t>
      </w:r>
      <w:r w:rsidRPr="00C97A79">
        <w:t>he forms</w:t>
      </w:r>
      <w:r w:rsidR="00C91AB0" w:rsidRPr="00C97A79">
        <w:t xml:space="preserve"> for their country</w:t>
      </w:r>
      <w:r w:rsidRPr="00C97A79">
        <w:t>.</w:t>
      </w:r>
    </w:p>
    <w:p w14:paraId="6BF27AAC" w14:textId="77777777" w:rsidR="00193226" w:rsidRPr="00C97A79" w:rsidRDefault="00193226" w:rsidP="00193226"/>
    <w:p w14:paraId="50590CC6" w14:textId="34804A8A" w:rsidR="00193226" w:rsidRPr="00BC7113" w:rsidRDefault="00193226" w:rsidP="00193226">
      <w:r w:rsidRPr="00C97A79">
        <w:t>They will choose some projects                      that they think are good.</w:t>
      </w:r>
    </w:p>
    <w:p w14:paraId="415F823C" w14:textId="77777777" w:rsidR="00675E74" w:rsidRPr="00BC7113" w:rsidRDefault="00675E74" w:rsidP="00193226"/>
    <w:p w14:paraId="08141C5B" w14:textId="16215BE9" w:rsidR="00675E74" w:rsidRPr="00BC7113" w:rsidRDefault="00675E74" w:rsidP="00193226"/>
    <w:p w14:paraId="0FDE66CE" w14:textId="18CFB3DE" w:rsidR="00193226" w:rsidRPr="00BC7113" w:rsidRDefault="00C97A79" w:rsidP="00193226">
      <w:r w:rsidRPr="00CA3F7C">
        <w:rPr>
          <w:noProof/>
          <w:lang w:val="en-GB" w:eastAsia="en-GB"/>
        </w:rPr>
        <w:lastRenderedPageBreak/>
        <w:drawing>
          <wp:anchor distT="0" distB="0" distL="114300" distR="114300" simplePos="0" relativeHeight="252096512" behindDoc="0" locked="0" layoutInCell="1" allowOverlap="1" wp14:anchorId="483492BC" wp14:editId="7334044B">
            <wp:simplePos x="0" y="0"/>
            <wp:positionH relativeFrom="column">
              <wp:posOffset>-2286000</wp:posOffset>
            </wp:positionH>
            <wp:positionV relativeFrom="paragraph">
              <wp:posOffset>-571500</wp:posOffset>
            </wp:positionV>
            <wp:extent cx="1714500" cy="17145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0B5" w:rsidRPr="00CA3F7C">
        <w:rPr>
          <w:b/>
        </w:rPr>
        <w:t>3</w:t>
      </w:r>
      <w:r w:rsidR="00837CCC" w:rsidRPr="00CA3F7C">
        <w:rPr>
          <w:sz w:val="36"/>
          <w:szCs w:val="36"/>
        </w:rPr>
        <w:t>.</w:t>
      </w:r>
      <w:r w:rsidR="00837CCC" w:rsidRPr="00CA3F7C">
        <w:t xml:space="preserve"> </w:t>
      </w:r>
      <w:r w:rsidR="00193226" w:rsidRPr="00CA3F7C">
        <w:t xml:space="preserve">A group called </w:t>
      </w:r>
      <w:r w:rsidR="00193226" w:rsidRPr="00CA3F7C">
        <w:rPr>
          <w:b/>
        </w:rPr>
        <w:t xml:space="preserve">The Central Research Committee </w:t>
      </w:r>
      <w:r w:rsidR="00193226" w:rsidRPr="00CA3F7C">
        <w:t>will make the final decision          about what projects to give money to.</w:t>
      </w:r>
      <w:r w:rsidR="00193226" w:rsidRPr="00BC7113">
        <w:t xml:space="preserve"> </w:t>
      </w:r>
    </w:p>
    <w:p w14:paraId="5947578A" w14:textId="2FEC5CE5" w:rsidR="00193226" w:rsidRDefault="00193226" w:rsidP="00193226">
      <w:pPr>
        <w:rPr>
          <w:highlight w:val="yellow"/>
        </w:rPr>
      </w:pPr>
    </w:p>
    <w:p w14:paraId="232DA2BB" w14:textId="19B482A7" w:rsidR="001C29AD" w:rsidRDefault="00726707" w:rsidP="00193226">
      <w:pPr>
        <w:rPr>
          <w:highlight w:val="yellow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5424" behindDoc="0" locked="0" layoutInCell="1" allowOverlap="1" wp14:anchorId="17ED35CF" wp14:editId="7E803336">
            <wp:simplePos x="0" y="0"/>
            <wp:positionH relativeFrom="column">
              <wp:posOffset>-2286000</wp:posOffset>
            </wp:positionH>
            <wp:positionV relativeFrom="paragraph">
              <wp:posOffset>179070</wp:posOffset>
            </wp:positionV>
            <wp:extent cx="1828800" cy="182880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7966" w14:textId="742426C0" w:rsidR="00675E74" w:rsidRDefault="00675E74" w:rsidP="00193226"/>
    <w:p w14:paraId="60383602" w14:textId="77777777" w:rsidR="00237E84" w:rsidRPr="001C29AD" w:rsidRDefault="00237E84" w:rsidP="00193226"/>
    <w:p w14:paraId="7E4C5424" w14:textId="40594881" w:rsidR="00E55588" w:rsidRPr="00D6562F" w:rsidRDefault="00106564" w:rsidP="00681DE3">
      <w:r w:rsidRPr="00D6562F">
        <w:rPr>
          <w:b/>
        </w:rPr>
        <w:t>4.</w:t>
      </w:r>
      <w:r w:rsidRPr="00D6562F">
        <w:t xml:space="preserve"> </w:t>
      </w:r>
      <w:r w:rsidR="00E55588" w:rsidRPr="00D6562F">
        <w:t xml:space="preserve">We </w:t>
      </w:r>
      <w:r w:rsidR="00FA0731">
        <w:t xml:space="preserve">will </w:t>
      </w:r>
      <w:r w:rsidR="00237E84">
        <w:t xml:space="preserve">send you a letter </w:t>
      </w:r>
      <w:r w:rsidR="00FA0731">
        <w:t xml:space="preserve">to </w:t>
      </w:r>
      <w:r w:rsidR="00237E84">
        <w:t>tell you</w:t>
      </w:r>
      <w:r w:rsidR="00AF48C3">
        <w:t xml:space="preserve">                 if we will give you money or not. </w:t>
      </w:r>
      <w:r w:rsidR="00FA0731">
        <w:t xml:space="preserve"> </w:t>
      </w:r>
      <w:r w:rsidR="00AF48C3">
        <w:t xml:space="preserve">                    </w:t>
      </w:r>
      <w:r w:rsidR="00FA0731">
        <w:t>We plan to do this</w:t>
      </w:r>
      <w:r w:rsidR="00237E84">
        <w:t xml:space="preserve"> </w:t>
      </w:r>
      <w:r w:rsidR="00FA0731">
        <w:t>in Nov</w:t>
      </w:r>
      <w:r w:rsidR="00D921B3" w:rsidRPr="00D6562F">
        <w:t xml:space="preserve">ember </w:t>
      </w:r>
      <w:r w:rsidR="00F20F53" w:rsidRPr="00D6562F">
        <w:t>2017</w:t>
      </w:r>
      <w:r w:rsidR="00C54132" w:rsidRPr="00D6562F">
        <w:t>.</w:t>
      </w:r>
    </w:p>
    <w:p w14:paraId="7F595BF1" w14:textId="77777777" w:rsidR="00C91AB0" w:rsidRPr="00E3329C" w:rsidRDefault="00C91AB0" w:rsidP="00C91AB0">
      <w:pPr>
        <w:pStyle w:val="ListParagraph"/>
        <w:ind w:left="360"/>
        <w:rPr>
          <w:highlight w:val="green"/>
        </w:rPr>
      </w:pPr>
    </w:p>
    <w:p w14:paraId="211673B1" w14:textId="04B1E20C" w:rsidR="00481345" w:rsidRDefault="00481345" w:rsidP="00C91AB0">
      <w:pPr>
        <w:pStyle w:val="ListParagraph"/>
        <w:ind w:left="360"/>
        <w:rPr>
          <w:highlight w:val="green"/>
        </w:rPr>
      </w:pPr>
    </w:p>
    <w:p w14:paraId="73ACA93B" w14:textId="77777777" w:rsidR="00CB3B66" w:rsidRDefault="00CB3B66" w:rsidP="00C91AB0">
      <w:pPr>
        <w:pStyle w:val="ListParagraph"/>
        <w:ind w:left="360"/>
        <w:rPr>
          <w:highlight w:val="green"/>
        </w:rPr>
      </w:pPr>
    </w:p>
    <w:p w14:paraId="41E53957" w14:textId="4F79FFB1" w:rsidR="00CB3B66" w:rsidRDefault="007628BB" w:rsidP="00C91AB0">
      <w:pPr>
        <w:pStyle w:val="ListParagraph"/>
        <w:ind w:left="360"/>
        <w:rPr>
          <w:highlight w:val="green"/>
        </w:rPr>
      </w:pPr>
      <w:r w:rsidRPr="00FA0731">
        <w:rPr>
          <w:rFonts w:ascii="Helvetica" w:hAnsi="Helvetica" w:cs="Helvetica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6448" behindDoc="0" locked="0" layoutInCell="1" allowOverlap="1" wp14:anchorId="68990DCE" wp14:editId="16530B89">
            <wp:simplePos x="0" y="0"/>
            <wp:positionH relativeFrom="column">
              <wp:posOffset>-2628900</wp:posOffset>
            </wp:positionH>
            <wp:positionV relativeFrom="paragraph">
              <wp:posOffset>133350</wp:posOffset>
            </wp:positionV>
            <wp:extent cx="1574800" cy="1574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564">
        <w:rPr>
          <w:rFonts w:ascii="Helvetica" w:hAnsi="Helvetica" w:cs="Helvetica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8496" behindDoc="0" locked="0" layoutInCell="1" allowOverlap="1" wp14:anchorId="46B6B876" wp14:editId="6F728245">
            <wp:simplePos x="0" y="0"/>
            <wp:positionH relativeFrom="column">
              <wp:posOffset>-1828800</wp:posOffset>
            </wp:positionH>
            <wp:positionV relativeFrom="paragraph">
              <wp:posOffset>133350</wp:posOffset>
            </wp:positionV>
            <wp:extent cx="1600200" cy="1600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90A8" w14:textId="33F169F1" w:rsidR="00CB3B66" w:rsidRDefault="00CB3B66" w:rsidP="00C91AB0">
      <w:pPr>
        <w:pStyle w:val="ListParagraph"/>
        <w:ind w:left="360"/>
        <w:rPr>
          <w:highlight w:val="green"/>
        </w:rPr>
      </w:pPr>
    </w:p>
    <w:p w14:paraId="5F164CAA" w14:textId="1CDE33EF" w:rsidR="00CB3B66" w:rsidRPr="00FA0731" w:rsidRDefault="00106564" w:rsidP="00106564">
      <w:pPr>
        <w:pStyle w:val="ListParagraph"/>
        <w:ind w:left="0"/>
      </w:pPr>
      <w:r w:rsidRPr="00FA0731">
        <w:rPr>
          <w:b/>
        </w:rPr>
        <w:t>5.</w:t>
      </w:r>
      <w:r w:rsidRPr="00FA0731">
        <w:t xml:space="preserve"> </w:t>
      </w:r>
      <w:r w:rsidR="00C91AB0" w:rsidRPr="00FA0731">
        <w:t>If we give you money</w:t>
      </w:r>
      <w:r w:rsidR="00F8585B" w:rsidRPr="00FA0731">
        <w:t xml:space="preserve">, </w:t>
      </w:r>
      <w:r w:rsidR="00CB3B66" w:rsidRPr="00FA0731">
        <w:t>we will send you</w:t>
      </w:r>
      <w:r w:rsidR="00662C23" w:rsidRPr="00FA0731">
        <w:t xml:space="preserve">           </w:t>
      </w:r>
      <w:r w:rsidR="00CB3B66" w:rsidRPr="00FA0731">
        <w:t xml:space="preserve"> a letter</w:t>
      </w:r>
      <w:r w:rsidR="005B5BCA" w:rsidRPr="00FA0731">
        <w:t xml:space="preserve"> </w:t>
      </w:r>
      <w:r w:rsidR="00A27A34" w:rsidRPr="00FA0731">
        <w:t>with</w:t>
      </w:r>
      <w:r w:rsidR="005B5BCA" w:rsidRPr="00FA0731">
        <w:t xml:space="preserve"> </w:t>
      </w:r>
      <w:r w:rsidR="00CB3B66" w:rsidRPr="00FA0731">
        <w:t>some rules.</w:t>
      </w:r>
    </w:p>
    <w:p w14:paraId="7DBFD291" w14:textId="77777777" w:rsidR="00CB3B66" w:rsidRPr="00FA0731" w:rsidRDefault="00CB3B66" w:rsidP="00106564">
      <w:pPr>
        <w:pStyle w:val="ListParagraph"/>
        <w:ind w:left="0"/>
      </w:pPr>
    </w:p>
    <w:p w14:paraId="242B1337" w14:textId="70EAEE4A" w:rsidR="00CB3B66" w:rsidRPr="00FA0731" w:rsidRDefault="00CB3B66" w:rsidP="00106564">
      <w:pPr>
        <w:pStyle w:val="ListParagraph"/>
        <w:ind w:left="0"/>
      </w:pPr>
      <w:r w:rsidRPr="00FA0731">
        <w:t>You need to agree to these rules first.</w:t>
      </w:r>
    </w:p>
    <w:p w14:paraId="6CCA5E79" w14:textId="7B9E5B25" w:rsidR="00CB3B66" w:rsidRDefault="007628BB" w:rsidP="00CB3B66">
      <w:pPr>
        <w:rPr>
          <w:highlight w:val="yellow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37472" behindDoc="0" locked="0" layoutInCell="1" allowOverlap="1" wp14:anchorId="27013009" wp14:editId="051B9CBF">
            <wp:simplePos x="0" y="0"/>
            <wp:positionH relativeFrom="column">
              <wp:posOffset>-2286000</wp:posOffset>
            </wp:positionH>
            <wp:positionV relativeFrom="paragraph">
              <wp:posOffset>103505</wp:posOffset>
            </wp:positionV>
            <wp:extent cx="2032000" cy="20320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72B9D" w14:textId="7998F28F" w:rsidR="00CB3B66" w:rsidRPr="00CB3B66" w:rsidRDefault="00CB3B66" w:rsidP="007628BB">
      <w:pPr>
        <w:rPr>
          <w:highlight w:val="yellow"/>
        </w:rPr>
      </w:pPr>
    </w:p>
    <w:p w14:paraId="5EB6D010" w14:textId="0F7D3637" w:rsidR="00CB3B66" w:rsidRPr="00E83C95" w:rsidRDefault="00CB3B66" w:rsidP="00106564">
      <w:pPr>
        <w:pStyle w:val="ListParagraph"/>
        <w:ind w:left="0"/>
      </w:pPr>
      <w:r w:rsidRPr="00E83C95">
        <w:t>You will also need to make a document about how you will work with people</w:t>
      </w:r>
      <w:r w:rsidR="00662C23" w:rsidRPr="00E83C95">
        <w:t xml:space="preserve"> in your project</w:t>
      </w:r>
      <w:r w:rsidRPr="00E83C95">
        <w:t>.</w:t>
      </w:r>
    </w:p>
    <w:p w14:paraId="4A5DA832" w14:textId="77777777" w:rsidR="00E83C95" w:rsidRPr="00E83C95" w:rsidRDefault="00E83C95" w:rsidP="00CB3B66">
      <w:pPr>
        <w:pStyle w:val="ListParagraph"/>
        <w:ind w:left="360"/>
      </w:pPr>
    </w:p>
    <w:p w14:paraId="060A6F98" w14:textId="36BC1344" w:rsidR="00E83C95" w:rsidRPr="00E83C95" w:rsidRDefault="00E83C95" w:rsidP="00E83C95">
      <w:r w:rsidRPr="00E83C95">
        <w:t>We need to agree to this document first.</w:t>
      </w:r>
    </w:p>
    <w:p w14:paraId="063070AC" w14:textId="77777777" w:rsidR="00CB3B66" w:rsidRPr="00CB3B66" w:rsidRDefault="00CB3B66" w:rsidP="00CB3B66">
      <w:pPr>
        <w:pStyle w:val="ListParagraph"/>
        <w:ind w:left="360"/>
        <w:rPr>
          <w:highlight w:val="yellow"/>
        </w:rPr>
      </w:pPr>
    </w:p>
    <w:p w14:paraId="69087148" w14:textId="77777777" w:rsidR="00CB3B66" w:rsidRDefault="00CB3B66" w:rsidP="00551FCD"/>
    <w:p w14:paraId="0B5F2698" w14:textId="77777777" w:rsidR="00CB3B66" w:rsidRDefault="00CB3B66" w:rsidP="00551FCD"/>
    <w:p w14:paraId="5C5839DB" w14:textId="77777777" w:rsidR="00CB3B66" w:rsidRDefault="00CB3B66" w:rsidP="00551FCD"/>
    <w:p w14:paraId="3FB07FF1" w14:textId="77777777" w:rsidR="00CB3B66" w:rsidRDefault="00CB3B66" w:rsidP="00551FCD"/>
    <w:p w14:paraId="71292447" w14:textId="77777777" w:rsidR="00CB3B66" w:rsidRDefault="00CB3B66" w:rsidP="00551FCD"/>
    <w:p w14:paraId="5261AEEE" w14:textId="77777777" w:rsidR="00CB3B66" w:rsidRDefault="00CB3B66" w:rsidP="00551FCD"/>
    <w:p w14:paraId="0880B31C" w14:textId="77777777" w:rsidR="00CB3B66" w:rsidRDefault="00CB3B66" w:rsidP="00551FCD"/>
    <w:p w14:paraId="0F58FA12" w14:textId="77777777" w:rsidR="007628BB" w:rsidRDefault="007628BB" w:rsidP="00551FCD"/>
    <w:p w14:paraId="637E3E3B" w14:textId="77777777" w:rsidR="007628BB" w:rsidRDefault="007628BB" w:rsidP="00551FCD"/>
    <w:p w14:paraId="4C63FA0F" w14:textId="77777777" w:rsidR="00CB3B66" w:rsidRDefault="00CB3B66" w:rsidP="00551FCD"/>
    <w:p w14:paraId="327CF6D4" w14:textId="77777777" w:rsidR="00CB3B66" w:rsidRDefault="00CB3B66" w:rsidP="00551FCD"/>
    <w:p w14:paraId="73DE0131" w14:textId="6B0591C3" w:rsidR="008653A1" w:rsidRDefault="00481345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1C0E2B2" wp14:editId="4FB5CB11">
                <wp:simplePos x="0" y="0"/>
                <wp:positionH relativeFrom="column">
                  <wp:posOffset>-2057400</wp:posOffset>
                </wp:positionH>
                <wp:positionV relativeFrom="paragraph">
                  <wp:posOffset>-114300</wp:posOffset>
                </wp:positionV>
                <wp:extent cx="6743700" cy="914400"/>
                <wp:effectExtent l="0" t="0" r="381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A3F1E1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75428" w14:textId="77777777" w:rsidR="007B60A8" w:rsidRDefault="007B60A8" w:rsidP="00FE593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0F462BE" w14:textId="77777777" w:rsidR="007B60A8" w:rsidRPr="001207AC" w:rsidRDefault="007B60A8" w:rsidP="00FE593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Part 4</w:t>
                            </w:r>
                            <w:r w:rsidRPr="001207AC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Support and Information </w:t>
                            </w:r>
                          </w:p>
                          <w:p w14:paraId="5A7CCF31" w14:textId="77777777" w:rsidR="007B60A8" w:rsidRDefault="007B60A8" w:rsidP="00FE5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0E2B2" id="Text Box 1" o:spid="_x0000_s1068" type="#_x0000_t202" style="position:absolute;margin-left:-162pt;margin-top:-9pt;width:531pt;height:1in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" fillcolor="#a3f1e1" strokecolor="#88b4d9" strokeweight="2pt">
                <v:textbox>
                  <w:txbxContent>
                    <w:p w14:paraId="53C75428" w14:textId="77777777" w:rsidR="007B60A8" w:rsidRDefault="007B60A8" w:rsidP="00FE593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0F462BE" w14:textId="77777777" w:rsidR="007B60A8" w:rsidRPr="001207AC" w:rsidRDefault="007B60A8" w:rsidP="00FE593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Part 4</w:t>
                      </w:r>
                      <w:r w:rsidRPr="001207AC">
                        <w:rPr>
                          <w:b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Support and Information </w:t>
                      </w:r>
                    </w:p>
                    <w:p w14:paraId="5A7CCF31" w14:textId="77777777" w:rsidR="007B60A8" w:rsidRDefault="007B60A8" w:rsidP="00FE593C"/>
                  </w:txbxContent>
                </v:textbox>
              </v:shape>
            </w:pict>
          </mc:Fallback>
        </mc:AlternateContent>
      </w:r>
    </w:p>
    <w:p w14:paraId="26E0A0ED" w14:textId="7DA982A3" w:rsidR="008653A1" w:rsidRDefault="008653A1">
      <w:pPr>
        <w:rPr>
          <w:b/>
          <w:sz w:val="44"/>
          <w:szCs w:val="44"/>
        </w:rPr>
      </w:pPr>
    </w:p>
    <w:p w14:paraId="128A5BC6" w14:textId="77777777" w:rsidR="008653A1" w:rsidRDefault="008653A1">
      <w:pPr>
        <w:rPr>
          <w:b/>
          <w:sz w:val="44"/>
          <w:szCs w:val="44"/>
        </w:rPr>
      </w:pPr>
    </w:p>
    <w:p w14:paraId="60EF6CD5" w14:textId="4E0ECFAA" w:rsidR="008653A1" w:rsidRDefault="008653A1">
      <w:pPr>
        <w:rPr>
          <w:b/>
          <w:sz w:val="44"/>
          <w:szCs w:val="44"/>
        </w:rPr>
      </w:pPr>
    </w:p>
    <w:p w14:paraId="5C2F002B" w14:textId="294181A7" w:rsidR="00664E6F" w:rsidRDefault="00C91AB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8A1477" wp14:editId="5117B5CA">
                <wp:simplePos x="0" y="0"/>
                <wp:positionH relativeFrom="column">
                  <wp:posOffset>-571500</wp:posOffset>
                </wp:positionH>
                <wp:positionV relativeFrom="paragraph">
                  <wp:posOffset>179070</wp:posOffset>
                </wp:positionV>
                <wp:extent cx="5257800" cy="571500"/>
                <wp:effectExtent l="0" t="0" r="25400" b="381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14FC3" w14:textId="77777777" w:rsidR="007B60A8" w:rsidRPr="006330C1" w:rsidRDefault="007B60A8" w:rsidP="00664E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6330C1">
                              <w:rPr>
                                <w:b/>
                                <w:sz w:val="44"/>
                                <w:szCs w:val="44"/>
                              </w:rPr>
                              <w:t>upport you can get</w:t>
                            </w:r>
                          </w:p>
                          <w:p w14:paraId="2BEDD664" w14:textId="77777777" w:rsidR="007B60A8" w:rsidRDefault="007B60A8" w:rsidP="00664E6F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1477" id="Text Box 22" o:spid="_x0000_s1069" type="#_x0000_t202" style="position:absolute;margin-left:-45pt;margin-top:14.1pt;width:414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" fillcolor="#ef85f7" strokecolor="#88b4d9" strokeweight="2pt">
                <v:textbox>
                  <w:txbxContent>
                    <w:p w14:paraId="4FD14FC3" w14:textId="77777777" w:rsidR="007B60A8" w:rsidRPr="006330C1" w:rsidRDefault="007B60A8" w:rsidP="00664E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S</w:t>
                      </w:r>
                      <w:r w:rsidRPr="006330C1">
                        <w:rPr>
                          <w:b/>
                          <w:sz w:val="44"/>
                          <w:szCs w:val="44"/>
                        </w:rPr>
                        <w:t>upport you can get</w:t>
                      </w:r>
                    </w:p>
                    <w:p w14:paraId="2BEDD664" w14:textId="77777777" w:rsidR="007B60A8" w:rsidRDefault="007B60A8" w:rsidP="00664E6F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122654D4" w14:textId="77777777" w:rsidR="00664E6F" w:rsidRDefault="00664E6F">
      <w:pPr>
        <w:rPr>
          <w:b/>
          <w:sz w:val="44"/>
          <w:szCs w:val="44"/>
        </w:rPr>
      </w:pPr>
    </w:p>
    <w:p w14:paraId="63910F5F" w14:textId="77777777" w:rsidR="00664E6F" w:rsidRDefault="00664E6F">
      <w:pPr>
        <w:rPr>
          <w:b/>
          <w:sz w:val="44"/>
          <w:szCs w:val="44"/>
        </w:rPr>
      </w:pPr>
    </w:p>
    <w:p w14:paraId="4F079EDB" w14:textId="77777777" w:rsidR="00664E6F" w:rsidRDefault="003D2846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85568" behindDoc="0" locked="0" layoutInCell="1" allowOverlap="1" wp14:anchorId="2FAFD071" wp14:editId="06DC4F61">
            <wp:simplePos x="0" y="0"/>
            <wp:positionH relativeFrom="column">
              <wp:posOffset>-2400300</wp:posOffset>
            </wp:positionH>
            <wp:positionV relativeFrom="paragraph">
              <wp:posOffset>36830</wp:posOffset>
            </wp:positionV>
            <wp:extent cx="2041525" cy="20415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60E3F" w14:textId="77777777" w:rsidR="007C6C23" w:rsidRPr="00CF51E6" w:rsidRDefault="007C6C23">
      <w:r w:rsidRPr="00CF51E6">
        <w:t>There is a person who can give you</w:t>
      </w:r>
      <w:r w:rsidR="00690630" w:rsidRPr="00CF51E6">
        <w:t xml:space="preserve">            </w:t>
      </w:r>
      <w:r w:rsidRPr="00CF51E6">
        <w:t xml:space="preserve"> some support.</w:t>
      </w:r>
    </w:p>
    <w:p w14:paraId="503D8D28" w14:textId="77777777" w:rsidR="007C6C23" w:rsidRPr="00CF51E6" w:rsidRDefault="007C6C23"/>
    <w:p w14:paraId="645D248D" w14:textId="77777777" w:rsidR="007C6C23" w:rsidRPr="00CF51E6" w:rsidRDefault="007C6C23"/>
    <w:p w14:paraId="64501A13" w14:textId="77777777" w:rsidR="00033A7C" w:rsidRPr="00CF51E6" w:rsidRDefault="00033A7C"/>
    <w:p w14:paraId="70053779" w14:textId="77777777" w:rsidR="007C6C23" w:rsidRPr="00CF51E6" w:rsidRDefault="007C6C23">
      <w:r w:rsidRPr="00CF51E6">
        <w:t xml:space="preserve">They are called a </w:t>
      </w:r>
      <w:r w:rsidR="00B568E3" w:rsidRPr="00CF51E6">
        <w:t xml:space="preserve">                                         </w:t>
      </w:r>
      <w:r w:rsidR="009012B0" w:rsidRPr="00CF51E6">
        <w:rPr>
          <w:b/>
        </w:rPr>
        <w:t xml:space="preserve">DRILL </w:t>
      </w:r>
      <w:r w:rsidRPr="00CF51E6">
        <w:rPr>
          <w:b/>
        </w:rPr>
        <w:t>Programme Officer</w:t>
      </w:r>
      <w:r w:rsidRPr="00CF51E6">
        <w:t>.</w:t>
      </w:r>
    </w:p>
    <w:p w14:paraId="132DFE5E" w14:textId="77777777" w:rsidR="007C6C23" w:rsidRPr="00CF51E6" w:rsidRDefault="007C6C23"/>
    <w:p w14:paraId="668414B8" w14:textId="77777777" w:rsidR="00033A7C" w:rsidRPr="00CF51E6" w:rsidRDefault="00033A7C"/>
    <w:p w14:paraId="741BB600" w14:textId="77777777" w:rsidR="00033A7C" w:rsidRPr="00CF51E6" w:rsidRDefault="003D2846">
      <w:r w:rsidRPr="00CF51E6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87616" behindDoc="0" locked="0" layoutInCell="1" allowOverlap="1" wp14:anchorId="4CDDE4ED" wp14:editId="77A423C6">
            <wp:simplePos x="0" y="0"/>
            <wp:positionH relativeFrom="column">
              <wp:posOffset>-2171700</wp:posOffset>
            </wp:positionH>
            <wp:positionV relativeFrom="paragraph">
              <wp:posOffset>13335</wp:posOffset>
            </wp:positionV>
            <wp:extent cx="1698625" cy="1698625"/>
            <wp:effectExtent l="0" t="0" r="3175" b="317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1210" w14:textId="77777777" w:rsidR="007C6C23" w:rsidRPr="00CF51E6" w:rsidRDefault="007C6C23"/>
    <w:p w14:paraId="441BD797" w14:textId="77777777" w:rsidR="007C6C23" w:rsidRPr="007C6C23" w:rsidRDefault="007C6C23">
      <w:r w:rsidRPr="00CF51E6">
        <w:t xml:space="preserve">There is one for Scotland, Wales, England </w:t>
      </w:r>
      <w:r w:rsidR="00033A7C" w:rsidRPr="00CF51E6">
        <w:t xml:space="preserve">          </w:t>
      </w:r>
      <w:r w:rsidRPr="00CF51E6">
        <w:t>and Northern Ireland.</w:t>
      </w:r>
    </w:p>
    <w:p w14:paraId="7B2A8548" w14:textId="77777777" w:rsidR="00B568E3" w:rsidRDefault="00B568E3">
      <w:pPr>
        <w:rPr>
          <w:b/>
          <w:sz w:val="36"/>
          <w:szCs w:val="36"/>
        </w:rPr>
      </w:pPr>
    </w:p>
    <w:p w14:paraId="29481BA9" w14:textId="77777777" w:rsidR="00B568E3" w:rsidRDefault="00B568E3">
      <w:pPr>
        <w:rPr>
          <w:b/>
          <w:sz w:val="36"/>
          <w:szCs w:val="36"/>
        </w:rPr>
      </w:pPr>
    </w:p>
    <w:p w14:paraId="4E59E9A7" w14:textId="77777777" w:rsidR="00B568E3" w:rsidRDefault="00B568E3">
      <w:pPr>
        <w:rPr>
          <w:b/>
          <w:sz w:val="36"/>
          <w:szCs w:val="36"/>
        </w:rPr>
      </w:pPr>
    </w:p>
    <w:p w14:paraId="6A657B8A" w14:textId="77777777" w:rsidR="00B568E3" w:rsidRDefault="00B568E3">
      <w:pPr>
        <w:rPr>
          <w:b/>
          <w:sz w:val="36"/>
          <w:szCs w:val="36"/>
        </w:rPr>
      </w:pPr>
    </w:p>
    <w:p w14:paraId="15A5E339" w14:textId="77777777" w:rsidR="00C91AB0" w:rsidRDefault="00C91AB0">
      <w:pPr>
        <w:rPr>
          <w:b/>
          <w:sz w:val="36"/>
          <w:szCs w:val="36"/>
        </w:rPr>
      </w:pPr>
    </w:p>
    <w:p w14:paraId="52414F19" w14:textId="77777777" w:rsidR="00B568E3" w:rsidRDefault="00B568E3">
      <w:pPr>
        <w:rPr>
          <w:b/>
          <w:sz w:val="36"/>
          <w:szCs w:val="36"/>
        </w:rPr>
      </w:pPr>
    </w:p>
    <w:p w14:paraId="2E84567D" w14:textId="77777777" w:rsidR="00B568E3" w:rsidRDefault="00B568E3">
      <w:pPr>
        <w:rPr>
          <w:b/>
          <w:sz w:val="36"/>
          <w:szCs w:val="36"/>
        </w:rPr>
      </w:pPr>
    </w:p>
    <w:p w14:paraId="25F6BC2C" w14:textId="77777777" w:rsidR="00B568E3" w:rsidRDefault="00B568E3">
      <w:pPr>
        <w:rPr>
          <w:b/>
          <w:sz w:val="36"/>
          <w:szCs w:val="36"/>
        </w:rPr>
      </w:pPr>
    </w:p>
    <w:p w14:paraId="059DB7C2" w14:textId="77777777" w:rsidR="00B568E3" w:rsidRDefault="00B568E3">
      <w:pPr>
        <w:rPr>
          <w:b/>
          <w:sz w:val="36"/>
          <w:szCs w:val="36"/>
        </w:rPr>
      </w:pPr>
    </w:p>
    <w:p w14:paraId="0E9F43CE" w14:textId="77777777" w:rsidR="00B568E3" w:rsidRDefault="00B568E3">
      <w:pPr>
        <w:rPr>
          <w:b/>
          <w:sz w:val="36"/>
          <w:szCs w:val="36"/>
        </w:rPr>
      </w:pPr>
    </w:p>
    <w:p w14:paraId="0EF8DD67" w14:textId="77777777" w:rsidR="00B568E3" w:rsidRDefault="00B568E3">
      <w:pPr>
        <w:rPr>
          <w:b/>
          <w:sz w:val="36"/>
          <w:szCs w:val="36"/>
        </w:rPr>
      </w:pPr>
    </w:p>
    <w:p w14:paraId="00780813" w14:textId="77777777" w:rsidR="009012B0" w:rsidRPr="00481F84" w:rsidRDefault="00481F8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What the</w:t>
      </w:r>
      <w:r w:rsidR="008B7373">
        <w:rPr>
          <w:b/>
          <w:sz w:val="36"/>
          <w:szCs w:val="36"/>
        </w:rPr>
        <w:t xml:space="preserve"> DRILL Programme Officer</w:t>
      </w:r>
      <w:r w:rsidR="009012B0" w:rsidRPr="00481F84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>can help with</w:t>
      </w:r>
    </w:p>
    <w:p w14:paraId="17DA7A13" w14:textId="77777777" w:rsidR="005E7FE2" w:rsidRDefault="005E7FE2"/>
    <w:p w14:paraId="3389F515" w14:textId="1B1138F7" w:rsidR="005E7FE2" w:rsidRDefault="00837CCC">
      <w:r>
        <w:rPr>
          <w:noProof/>
          <w:lang w:val="en-GB" w:eastAsia="en-GB"/>
        </w:rPr>
        <w:drawing>
          <wp:anchor distT="0" distB="0" distL="114300" distR="114300" simplePos="0" relativeHeight="251889664" behindDoc="0" locked="0" layoutInCell="1" allowOverlap="1" wp14:anchorId="6EFD4E4D" wp14:editId="4A8CB2BA">
            <wp:simplePos x="0" y="0"/>
            <wp:positionH relativeFrom="column">
              <wp:posOffset>-2171700</wp:posOffset>
            </wp:positionH>
            <wp:positionV relativeFrom="paragraph">
              <wp:posOffset>154940</wp:posOffset>
            </wp:positionV>
            <wp:extent cx="1776095" cy="1600200"/>
            <wp:effectExtent l="0" t="0" r="190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C053A" w14:textId="64CCACE2" w:rsidR="00A40C6F" w:rsidRPr="008333ED" w:rsidRDefault="00A40C6F">
      <w:r>
        <w:t>They can help with things like:</w:t>
      </w:r>
    </w:p>
    <w:p w14:paraId="6CB1550D" w14:textId="77777777" w:rsidR="008333ED" w:rsidRDefault="008333ED"/>
    <w:p w14:paraId="6A18C71C" w14:textId="77777777" w:rsidR="00690630" w:rsidRPr="008333ED" w:rsidRDefault="00690630"/>
    <w:p w14:paraId="539B72E2" w14:textId="77777777" w:rsidR="00B7570C" w:rsidRPr="00CF51E6" w:rsidRDefault="00690630" w:rsidP="00690630">
      <w:pPr>
        <w:pStyle w:val="ListParagraph"/>
        <w:numPr>
          <w:ilvl w:val="0"/>
          <w:numId w:val="21"/>
        </w:numPr>
        <w:ind w:left="774"/>
      </w:pPr>
      <w:r w:rsidRPr="00CF51E6">
        <w:t>m</w:t>
      </w:r>
      <w:r w:rsidR="00B7570C" w:rsidRPr="00CF51E6">
        <w:t>aking information about DRILL                 easier to understand</w:t>
      </w:r>
    </w:p>
    <w:p w14:paraId="0D932FA8" w14:textId="77777777" w:rsidR="00B7570C" w:rsidRDefault="00B7570C"/>
    <w:p w14:paraId="6297F48E" w14:textId="3D86DF0E" w:rsidR="00B7570C" w:rsidRDefault="00B7570C"/>
    <w:p w14:paraId="7A8DD216" w14:textId="7A27E763" w:rsidR="00690630" w:rsidRDefault="00CF51E6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90688" behindDoc="0" locked="0" layoutInCell="1" allowOverlap="1" wp14:anchorId="6CE15EE8" wp14:editId="67E4AFDB">
            <wp:simplePos x="0" y="0"/>
            <wp:positionH relativeFrom="column">
              <wp:posOffset>-2286000</wp:posOffset>
            </wp:positionH>
            <wp:positionV relativeFrom="paragraph">
              <wp:posOffset>8255</wp:posOffset>
            </wp:positionV>
            <wp:extent cx="2171700" cy="2171700"/>
            <wp:effectExtent l="0" t="0" r="12700" b="1270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826A" w14:textId="77777777" w:rsidR="00690630" w:rsidRDefault="00690630"/>
    <w:p w14:paraId="73B4F00D" w14:textId="77777777" w:rsidR="00B7570C" w:rsidRDefault="00B7570C"/>
    <w:p w14:paraId="2315EF17" w14:textId="75F84AB4" w:rsidR="008333ED" w:rsidRPr="00CF51E6" w:rsidRDefault="00690630" w:rsidP="00336737">
      <w:pPr>
        <w:pStyle w:val="ListParagraph"/>
        <w:numPr>
          <w:ilvl w:val="0"/>
          <w:numId w:val="21"/>
        </w:numPr>
        <w:ind w:left="774"/>
      </w:pPr>
      <w:r w:rsidRPr="00CF51E6">
        <w:t>a</w:t>
      </w:r>
      <w:r w:rsidR="008333ED" w:rsidRPr="00CF51E6">
        <w:t xml:space="preserve">ny questions you have about </w:t>
      </w:r>
      <w:r w:rsidR="00336737" w:rsidRPr="00CF51E6">
        <w:t xml:space="preserve">               this booklet, the </w:t>
      </w:r>
      <w:r w:rsidR="000409AC" w:rsidRPr="00CF51E6">
        <w:t>2</w:t>
      </w:r>
      <w:r w:rsidR="000409AC" w:rsidRPr="00CF51E6">
        <w:rPr>
          <w:vertAlign w:val="superscript"/>
        </w:rPr>
        <w:t>nd</w:t>
      </w:r>
      <w:r w:rsidR="000409AC" w:rsidRPr="00CF51E6">
        <w:t xml:space="preserve"> Call</w:t>
      </w:r>
      <w:r w:rsidR="00336737" w:rsidRPr="00CF51E6">
        <w:t xml:space="preserve"> </w:t>
      </w:r>
      <w:r w:rsidR="008721D5">
        <w:t xml:space="preserve">             application form</w:t>
      </w:r>
      <w:r w:rsidR="00336737" w:rsidRPr="00CF51E6">
        <w:t xml:space="preserve"> </w:t>
      </w:r>
      <w:r w:rsidR="001D316B" w:rsidRPr="00CF51E6">
        <w:t xml:space="preserve">or the </w:t>
      </w:r>
      <w:r w:rsidR="008721D5">
        <w:t xml:space="preserve">                 </w:t>
      </w:r>
      <w:r w:rsidR="001D316B" w:rsidRPr="00CF51E6">
        <w:t>Questions and A</w:t>
      </w:r>
      <w:r w:rsidR="00336737" w:rsidRPr="00CF51E6">
        <w:t xml:space="preserve">nswers booklet </w:t>
      </w:r>
    </w:p>
    <w:p w14:paraId="1B820220" w14:textId="77777777" w:rsidR="008333ED" w:rsidRDefault="008333ED"/>
    <w:p w14:paraId="65984503" w14:textId="77777777" w:rsidR="00C80DC5" w:rsidRDefault="00C80DC5"/>
    <w:p w14:paraId="1D9C778F" w14:textId="77777777" w:rsidR="00690630" w:rsidRDefault="00690630"/>
    <w:p w14:paraId="16A358E8" w14:textId="5932A1F3" w:rsidR="00D2160A" w:rsidRDefault="00D6596F" w:rsidP="00690630">
      <w:pPr>
        <w:pStyle w:val="ListParagraph"/>
        <w:ind w:left="774"/>
      </w:pPr>
      <w:r w:rsidRPr="00CF51E6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69888" behindDoc="0" locked="0" layoutInCell="1" allowOverlap="1" wp14:anchorId="6A57CE2B" wp14:editId="067BD5F3">
            <wp:simplePos x="0" y="0"/>
            <wp:positionH relativeFrom="column">
              <wp:posOffset>-2171700</wp:posOffset>
            </wp:positionH>
            <wp:positionV relativeFrom="paragraph">
              <wp:posOffset>194310</wp:posOffset>
            </wp:positionV>
            <wp:extent cx="1828800" cy="18288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795A" w14:textId="34EBE811" w:rsidR="008333ED" w:rsidRPr="00CF51E6" w:rsidRDefault="00690630" w:rsidP="00690630">
      <w:pPr>
        <w:pStyle w:val="ListParagraph"/>
        <w:numPr>
          <w:ilvl w:val="0"/>
          <w:numId w:val="21"/>
        </w:numPr>
        <w:ind w:left="774"/>
      </w:pPr>
      <w:r w:rsidRPr="00CF51E6">
        <w:t>f</w:t>
      </w:r>
      <w:r w:rsidR="00D2160A" w:rsidRPr="00CF51E6">
        <w:t>inding someone to help</w:t>
      </w:r>
      <w:r w:rsidR="00CD1BBC" w:rsidRPr="00CF51E6">
        <w:t xml:space="preserve"> you</w:t>
      </w:r>
      <w:r w:rsidR="00087336" w:rsidRPr="00CF51E6">
        <w:t xml:space="preserve">                      </w:t>
      </w:r>
      <w:r w:rsidR="00CD1BBC" w:rsidRPr="00CF51E6">
        <w:t xml:space="preserve"> if they cannot help</w:t>
      </w:r>
    </w:p>
    <w:p w14:paraId="0EBA2699" w14:textId="77777777" w:rsidR="008333ED" w:rsidRPr="00B568E3" w:rsidRDefault="008333ED" w:rsidP="00690630">
      <w:pPr>
        <w:pStyle w:val="ListParagraph"/>
        <w:ind w:left="774"/>
      </w:pPr>
    </w:p>
    <w:p w14:paraId="16677834" w14:textId="77777777" w:rsidR="009012B0" w:rsidRDefault="009012B0" w:rsidP="00B568E3">
      <w:pPr>
        <w:pStyle w:val="ListParagraph"/>
        <w:ind w:left="360"/>
      </w:pPr>
    </w:p>
    <w:p w14:paraId="1A7B1459" w14:textId="77777777" w:rsidR="00690630" w:rsidRDefault="00690630" w:rsidP="00B568E3">
      <w:pPr>
        <w:pStyle w:val="ListParagraph"/>
        <w:ind w:left="360"/>
      </w:pPr>
    </w:p>
    <w:p w14:paraId="7EC8494F" w14:textId="77777777" w:rsidR="009774FB" w:rsidRPr="009774FB" w:rsidRDefault="009774FB" w:rsidP="00B568E3">
      <w:pPr>
        <w:pStyle w:val="ListParagraph"/>
        <w:ind w:left="360"/>
      </w:pPr>
    </w:p>
    <w:p w14:paraId="64B157A1" w14:textId="77777777" w:rsidR="009012B0" w:rsidRPr="00CF51E6" w:rsidRDefault="00690630" w:rsidP="00690630">
      <w:pPr>
        <w:pStyle w:val="ListParagraph"/>
        <w:numPr>
          <w:ilvl w:val="0"/>
          <w:numId w:val="21"/>
        </w:numPr>
        <w:ind w:left="774"/>
      </w:pPr>
      <w:r w:rsidRPr="00CF51E6">
        <w:t>s</w:t>
      </w:r>
      <w:r w:rsidR="009774FB" w:rsidRPr="00CF51E6">
        <w:t>upport</w:t>
      </w:r>
      <w:r w:rsidR="000C7C98" w:rsidRPr="00CF51E6">
        <w:t xml:space="preserve"> with what to do                               </w:t>
      </w:r>
      <w:r w:rsidR="009774FB" w:rsidRPr="00CF51E6">
        <w:t xml:space="preserve"> if we </w:t>
      </w:r>
      <w:r w:rsidR="004E0722" w:rsidRPr="00CF51E6">
        <w:t>give you money</w:t>
      </w:r>
      <w:r w:rsidR="00087336" w:rsidRPr="00CF51E6">
        <w:t xml:space="preserve">                    </w:t>
      </w:r>
      <w:r w:rsidR="004E0722" w:rsidRPr="00CF51E6">
        <w:t xml:space="preserve"> </w:t>
      </w:r>
    </w:p>
    <w:p w14:paraId="027BA61E" w14:textId="27201417" w:rsidR="00D2160A" w:rsidRDefault="00D6596F">
      <w:pPr>
        <w:rPr>
          <w:b/>
        </w:rPr>
      </w:pPr>
      <w:r w:rsidRPr="00CF51E6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92736" behindDoc="0" locked="0" layoutInCell="1" allowOverlap="1" wp14:anchorId="2245C5E8" wp14:editId="14AF7C91">
            <wp:simplePos x="0" y="0"/>
            <wp:positionH relativeFrom="column">
              <wp:posOffset>-1943100</wp:posOffset>
            </wp:positionH>
            <wp:positionV relativeFrom="paragraph">
              <wp:posOffset>165100</wp:posOffset>
            </wp:positionV>
            <wp:extent cx="1361440" cy="1361440"/>
            <wp:effectExtent l="0" t="0" r="10160" b="1016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6C38" w14:textId="72B50F7D" w:rsidR="00D2160A" w:rsidRDefault="00D2160A">
      <w:pPr>
        <w:rPr>
          <w:b/>
        </w:rPr>
      </w:pPr>
    </w:p>
    <w:p w14:paraId="56430AAA" w14:textId="61E77A90" w:rsidR="00033A7C" w:rsidRPr="00CF51E6" w:rsidRDefault="00033A7C">
      <w:pPr>
        <w:rPr>
          <w:b/>
        </w:rPr>
      </w:pPr>
    </w:p>
    <w:p w14:paraId="64FCEF3A" w14:textId="77777777" w:rsidR="00BD2D1D" w:rsidRPr="00816435" w:rsidRDefault="00BD2D1D" w:rsidP="00690630">
      <w:r w:rsidRPr="00CF51E6">
        <w:t xml:space="preserve">They </w:t>
      </w:r>
      <w:r w:rsidRPr="00CF51E6">
        <w:rPr>
          <w:b/>
        </w:rPr>
        <w:t>can</w:t>
      </w:r>
      <w:r w:rsidR="00816435" w:rsidRPr="00CF51E6">
        <w:rPr>
          <w:b/>
        </w:rPr>
        <w:t xml:space="preserve">not </w:t>
      </w:r>
      <w:r w:rsidR="00816435" w:rsidRPr="00CF51E6">
        <w:t>do things like</w:t>
      </w:r>
      <w:r w:rsidR="00690630" w:rsidRPr="00CF51E6">
        <w:t xml:space="preserve"> f</w:t>
      </w:r>
      <w:r w:rsidR="00816435" w:rsidRPr="00CF51E6">
        <w:t xml:space="preserve">ill in the form </w:t>
      </w:r>
      <w:r w:rsidR="00690630" w:rsidRPr="00CF51E6">
        <w:t xml:space="preserve">       </w:t>
      </w:r>
      <w:r w:rsidR="00816435" w:rsidRPr="00CF51E6">
        <w:t>for you</w:t>
      </w:r>
      <w:r w:rsidR="00690630" w:rsidRPr="00CF51E6">
        <w:t xml:space="preserve"> or tell you </w:t>
      </w:r>
      <w:r w:rsidR="00816435" w:rsidRPr="00CF51E6">
        <w:t>how to make it</w:t>
      </w:r>
      <w:r w:rsidRPr="00CF51E6">
        <w:t xml:space="preserve"> better</w:t>
      </w:r>
      <w:r w:rsidR="00690630" w:rsidRPr="00CF51E6">
        <w:t>.</w:t>
      </w:r>
      <w:r w:rsidRPr="00816435">
        <w:t xml:space="preserve">  </w:t>
      </w:r>
    </w:p>
    <w:p w14:paraId="56726B3F" w14:textId="1FF1F78C" w:rsidR="009012B0" w:rsidRPr="000A27C8" w:rsidRDefault="009012B0">
      <w:pPr>
        <w:rPr>
          <w:b/>
          <w:sz w:val="40"/>
          <w:szCs w:val="40"/>
        </w:rPr>
      </w:pPr>
      <w:r w:rsidRPr="000A27C8">
        <w:rPr>
          <w:b/>
          <w:sz w:val="40"/>
          <w:szCs w:val="40"/>
        </w:rPr>
        <w:lastRenderedPageBreak/>
        <w:t>How to get in touch wi</w:t>
      </w:r>
      <w:r w:rsidR="001D75B2" w:rsidRPr="000A27C8">
        <w:rPr>
          <w:b/>
          <w:sz w:val="40"/>
          <w:szCs w:val="40"/>
        </w:rPr>
        <w:t>th your</w:t>
      </w:r>
      <w:r w:rsidR="00C24F29" w:rsidRPr="000A27C8">
        <w:rPr>
          <w:b/>
          <w:sz w:val="40"/>
          <w:szCs w:val="40"/>
        </w:rPr>
        <w:t xml:space="preserve">          </w:t>
      </w:r>
      <w:r w:rsidR="001D75B2" w:rsidRPr="000A27C8">
        <w:rPr>
          <w:b/>
          <w:sz w:val="40"/>
          <w:szCs w:val="40"/>
        </w:rPr>
        <w:t xml:space="preserve"> DRILL Programme Officer</w:t>
      </w:r>
    </w:p>
    <w:p w14:paraId="7E892E4B" w14:textId="20B27FD1" w:rsidR="009012B0" w:rsidRDefault="008E418A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003328" behindDoc="0" locked="0" layoutInCell="1" allowOverlap="1" wp14:anchorId="53EB7D1D" wp14:editId="7ADE331D">
            <wp:simplePos x="0" y="0"/>
            <wp:positionH relativeFrom="column">
              <wp:posOffset>-2286000</wp:posOffset>
            </wp:positionH>
            <wp:positionV relativeFrom="paragraph">
              <wp:posOffset>215900</wp:posOffset>
            </wp:positionV>
            <wp:extent cx="1812925" cy="181292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1EE5A" w14:textId="77777777" w:rsidR="00ED42C9" w:rsidRPr="00E4625A" w:rsidRDefault="00ED42C9" w:rsidP="00ED42C9">
      <w:pPr>
        <w:rPr>
          <w:rFonts w:cs="Arial"/>
          <w:b/>
        </w:rPr>
      </w:pPr>
      <w:r w:rsidRPr="00E4625A">
        <w:rPr>
          <w:rFonts w:cs="Arial"/>
          <w:b/>
        </w:rPr>
        <w:t xml:space="preserve">Northern Ireland </w:t>
      </w:r>
      <w:r w:rsidRPr="00E4625A">
        <w:rPr>
          <w:rFonts w:cs="Arial"/>
          <w:b/>
        </w:rPr>
        <w:tab/>
      </w:r>
      <w:r w:rsidRPr="00E4625A">
        <w:rPr>
          <w:rFonts w:cs="Arial"/>
          <w:b/>
        </w:rPr>
        <w:tab/>
      </w:r>
      <w:r w:rsidRPr="00E4625A">
        <w:rPr>
          <w:rFonts w:cs="Arial"/>
          <w:b/>
        </w:rPr>
        <w:tab/>
        <w:t xml:space="preserve"> </w:t>
      </w:r>
    </w:p>
    <w:p w14:paraId="7DE1DD51" w14:textId="77777777" w:rsidR="00ED42C9" w:rsidRPr="00E4625A" w:rsidRDefault="00ED42C9" w:rsidP="00ED42C9">
      <w:pPr>
        <w:rPr>
          <w:rFonts w:cs="Arial"/>
        </w:rPr>
      </w:pPr>
    </w:p>
    <w:p w14:paraId="5CF4588C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>You need to speak to:</w:t>
      </w:r>
    </w:p>
    <w:p w14:paraId="24F5D0E5" w14:textId="77777777" w:rsidR="00ED42C9" w:rsidRPr="00E4625A" w:rsidRDefault="00ED42C9" w:rsidP="00ED42C9">
      <w:pPr>
        <w:rPr>
          <w:rFonts w:cs="Arial"/>
        </w:rPr>
      </w:pPr>
    </w:p>
    <w:p w14:paraId="055BB976" w14:textId="4C7B3DB4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>Fiona McMahon</w:t>
      </w:r>
      <w:r w:rsidRPr="00E4625A">
        <w:rPr>
          <w:rFonts w:cs="Arial"/>
        </w:rPr>
        <w:tab/>
      </w:r>
    </w:p>
    <w:p w14:paraId="2AE6964C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ab/>
      </w:r>
      <w:r w:rsidRPr="00E4625A">
        <w:rPr>
          <w:rFonts w:cs="Arial"/>
        </w:rPr>
        <w:tab/>
      </w:r>
      <w:r w:rsidRPr="00E4625A">
        <w:rPr>
          <w:rFonts w:cs="Arial"/>
        </w:rPr>
        <w:tab/>
        <w:t xml:space="preserve"> </w:t>
      </w:r>
    </w:p>
    <w:p w14:paraId="6B209E73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 xml:space="preserve">DRILL Programme Officer </w:t>
      </w:r>
      <w:r w:rsidRPr="00E4625A">
        <w:rPr>
          <w:rFonts w:cs="Arial"/>
        </w:rPr>
        <w:tab/>
      </w:r>
      <w:r w:rsidRPr="00E4625A">
        <w:rPr>
          <w:rFonts w:cs="Arial"/>
        </w:rPr>
        <w:tab/>
      </w:r>
    </w:p>
    <w:p w14:paraId="3F8FEA7A" w14:textId="77777777" w:rsidR="00545F41" w:rsidRPr="00E4625A" w:rsidRDefault="00545F41" w:rsidP="00ED42C9">
      <w:pPr>
        <w:rPr>
          <w:rFonts w:cs="Arial"/>
        </w:rPr>
      </w:pPr>
    </w:p>
    <w:p w14:paraId="5D6B8E7F" w14:textId="0F232A02" w:rsidR="00ED42C9" w:rsidRPr="00E4625A" w:rsidRDefault="00545F41" w:rsidP="00ED42C9">
      <w:pPr>
        <w:rPr>
          <w:rFonts w:cs="Arial"/>
        </w:rPr>
      </w:pPr>
      <w:r w:rsidRPr="00E4625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98880" behindDoc="0" locked="0" layoutInCell="1" allowOverlap="1" wp14:anchorId="3C504480" wp14:editId="3EB1A190">
            <wp:simplePos x="0" y="0"/>
            <wp:positionH relativeFrom="column">
              <wp:posOffset>-2286000</wp:posOffset>
            </wp:positionH>
            <wp:positionV relativeFrom="paragraph">
              <wp:posOffset>201930</wp:posOffset>
            </wp:positionV>
            <wp:extent cx="1828800" cy="18288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 w:rsidRPr="00E4625A">
        <w:rPr>
          <w:rFonts w:cs="Arial"/>
        </w:rPr>
        <w:t>Disability Action</w:t>
      </w:r>
      <w:r w:rsidRPr="00E4625A">
        <w:rPr>
          <w:rFonts w:cs="Arial"/>
        </w:rPr>
        <w:t>.</w:t>
      </w:r>
      <w:r w:rsidR="00ED42C9" w:rsidRPr="00E4625A">
        <w:rPr>
          <w:rFonts w:cs="Arial"/>
        </w:rPr>
        <w:t xml:space="preserve"> </w:t>
      </w:r>
      <w:r w:rsidR="00ED42C9" w:rsidRPr="00E4625A">
        <w:rPr>
          <w:rFonts w:cs="Arial"/>
        </w:rPr>
        <w:tab/>
      </w:r>
      <w:r w:rsidR="00ED42C9" w:rsidRPr="00E4625A">
        <w:rPr>
          <w:rFonts w:cs="Arial"/>
        </w:rPr>
        <w:tab/>
      </w:r>
      <w:r w:rsidR="00ED42C9" w:rsidRPr="00E4625A">
        <w:rPr>
          <w:rFonts w:cs="Arial"/>
        </w:rPr>
        <w:tab/>
      </w:r>
      <w:r w:rsidR="00ED42C9" w:rsidRPr="00E4625A">
        <w:rPr>
          <w:rFonts w:cs="Arial"/>
        </w:rPr>
        <w:tab/>
        <w:t xml:space="preserve"> </w:t>
      </w:r>
    </w:p>
    <w:p w14:paraId="403134E2" w14:textId="3237B49F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ab/>
      </w:r>
    </w:p>
    <w:p w14:paraId="3AC69A5E" w14:textId="77777777" w:rsidR="000C7C98" w:rsidRPr="00E4625A" w:rsidRDefault="000C7C98" w:rsidP="00ED42C9">
      <w:pPr>
        <w:rPr>
          <w:rFonts w:cs="Arial"/>
        </w:rPr>
      </w:pPr>
    </w:p>
    <w:p w14:paraId="1EEE3A65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ab/>
      </w:r>
      <w:r w:rsidRPr="00E4625A">
        <w:rPr>
          <w:rFonts w:cs="Arial"/>
        </w:rPr>
        <w:tab/>
      </w:r>
    </w:p>
    <w:p w14:paraId="3442FB0D" w14:textId="77777777" w:rsidR="00ED42C9" w:rsidRPr="00E4625A" w:rsidRDefault="004E552C" w:rsidP="00ED42C9">
      <w:pPr>
        <w:rPr>
          <w:rFonts w:cs="Arial"/>
        </w:rPr>
      </w:pPr>
      <w:hyperlink r:id="rId81" w:history="1">
        <w:r w:rsidR="00ED42C9" w:rsidRPr="00E4625A">
          <w:rPr>
            <w:rStyle w:val="Hyperlink"/>
            <w:rFonts w:cs="Arial"/>
          </w:rPr>
          <w:t>fionamcmahon@disabilityaction.org</w:t>
        </w:r>
      </w:hyperlink>
      <w:r w:rsidR="00ED42C9" w:rsidRPr="00E4625A">
        <w:rPr>
          <w:rFonts w:cs="Arial"/>
        </w:rPr>
        <w:t xml:space="preserve"> </w:t>
      </w:r>
    </w:p>
    <w:p w14:paraId="08A5EAB5" w14:textId="77777777" w:rsidR="00ED42C9" w:rsidRPr="00E4625A" w:rsidRDefault="00ED42C9" w:rsidP="00ED42C9">
      <w:pPr>
        <w:rPr>
          <w:rFonts w:cs="Arial"/>
        </w:rPr>
      </w:pPr>
    </w:p>
    <w:p w14:paraId="6029D215" w14:textId="77777777" w:rsidR="00ED42C9" w:rsidRPr="006970ED" w:rsidRDefault="00ED42C9" w:rsidP="00ED42C9">
      <w:pPr>
        <w:rPr>
          <w:rFonts w:cs="Arial"/>
          <w:highlight w:val="lightGray"/>
        </w:rPr>
      </w:pPr>
    </w:p>
    <w:p w14:paraId="3F6D4F8A" w14:textId="77777777" w:rsidR="00ED42C9" w:rsidRPr="006970ED" w:rsidRDefault="00ED42C9" w:rsidP="00ED42C9">
      <w:pPr>
        <w:rPr>
          <w:rFonts w:cs="Arial"/>
          <w:highlight w:val="lightGray"/>
        </w:rPr>
      </w:pPr>
    </w:p>
    <w:p w14:paraId="5F9127CA" w14:textId="77777777" w:rsidR="009A4A68" w:rsidRPr="00E4625A" w:rsidRDefault="009A4A68" w:rsidP="00ED42C9">
      <w:pPr>
        <w:rPr>
          <w:rFonts w:cs="Arial"/>
        </w:rPr>
      </w:pPr>
    </w:p>
    <w:p w14:paraId="5EB0553C" w14:textId="77777777" w:rsidR="009A4A68" w:rsidRPr="00E4625A" w:rsidRDefault="009A4A68" w:rsidP="00ED42C9">
      <w:pPr>
        <w:rPr>
          <w:rFonts w:cs="Arial"/>
        </w:rPr>
      </w:pPr>
      <w:r w:rsidRPr="00E4625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1952" behindDoc="0" locked="0" layoutInCell="1" allowOverlap="1" wp14:anchorId="0C8E50AA" wp14:editId="26EB0754">
            <wp:simplePos x="0" y="0"/>
            <wp:positionH relativeFrom="column">
              <wp:posOffset>-2286000</wp:posOffset>
            </wp:positionH>
            <wp:positionV relativeFrom="paragraph">
              <wp:posOffset>37465</wp:posOffset>
            </wp:positionV>
            <wp:extent cx="1600200" cy="1600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2CB5F" w14:textId="77777777" w:rsidR="009A4A68" w:rsidRPr="00E4625A" w:rsidRDefault="009A4A68" w:rsidP="00ED42C9">
      <w:pPr>
        <w:rPr>
          <w:rFonts w:cs="Arial"/>
        </w:rPr>
      </w:pPr>
    </w:p>
    <w:p w14:paraId="2500B68F" w14:textId="18115A75" w:rsidR="00ED42C9" w:rsidRPr="00E4625A" w:rsidRDefault="00E8190D" w:rsidP="00ED42C9">
      <w:pPr>
        <w:rPr>
          <w:rFonts w:cs="Arial"/>
        </w:rPr>
      </w:pPr>
      <w:r w:rsidRPr="00E4625A">
        <w:rPr>
          <w:rFonts w:cs="Arial"/>
        </w:rPr>
        <w:t>P</w:t>
      </w:r>
      <w:r w:rsidR="00ED42C9" w:rsidRPr="00E4625A">
        <w:rPr>
          <w:rFonts w:cs="Arial"/>
        </w:rPr>
        <w:t>hone:  028 9029 7880</w:t>
      </w:r>
    </w:p>
    <w:p w14:paraId="27684486" w14:textId="77777777" w:rsidR="00ED42C9" w:rsidRPr="00E4625A" w:rsidRDefault="00ED42C9" w:rsidP="00ED42C9">
      <w:pPr>
        <w:rPr>
          <w:rFonts w:cs="Arial"/>
        </w:rPr>
      </w:pPr>
    </w:p>
    <w:p w14:paraId="66198179" w14:textId="77777777" w:rsidR="009A4A68" w:rsidRPr="00E4625A" w:rsidRDefault="009A4A68" w:rsidP="00ED42C9">
      <w:pPr>
        <w:rPr>
          <w:rFonts w:cs="Arial"/>
        </w:rPr>
      </w:pPr>
    </w:p>
    <w:p w14:paraId="7B88F305" w14:textId="77777777" w:rsidR="009A4A68" w:rsidRPr="00E4625A" w:rsidRDefault="009A4A68" w:rsidP="00ED42C9">
      <w:pPr>
        <w:rPr>
          <w:rFonts w:cs="Arial"/>
        </w:rPr>
      </w:pPr>
    </w:p>
    <w:p w14:paraId="4FDFEE84" w14:textId="77777777" w:rsidR="009A4A68" w:rsidRPr="00E4625A" w:rsidRDefault="009A4A68" w:rsidP="00ED42C9">
      <w:pPr>
        <w:rPr>
          <w:rFonts w:cs="Arial"/>
        </w:rPr>
      </w:pPr>
    </w:p>
    <w:p w14:paraId="5CCE26C7" w14:textId="77777777" w:rsidR="00ED42C9" w:rsidRPr="00E4625A" w:rsidRDefault="009A4A68" w:rsidP="00ED42C9">
      <w:r w:rsidRPr="00E4625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0928" behindDoc="0" locked="0" layoutInCell="1" allowOverlap="1" wp14:anchorId="418B6028" wp14:editId="54FD8D56">
            <wp:simplePos x="0" y="0"/>
            <wp:positionH relativeFrom="column">
              <wp:posOffset>-2400300</wp:posOffset>
            </wp:positionH>
            <wp:positionV relativeFrom="paragraph">
              <wp:posOffset>1905</wp:posOffset>
            </wp:positionV>
            <wp:extent cx="1600200" cy="16002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 w:rsidRPr="00E4625A">
        <w:rPr>
          <w:rFonts w:cs="Arial"/>
        </w:rPr>
        <w:tab/>
      </w:r>
      <w:r w:rsidR="00ED42C9" w:rsidRPr="00E4625A">
        <w:rPr>
          <w:rFonts w:cs="Arial"/>
        </w:rPr>
        <w:tab/>
      </w:r>
      <w:r w:rsidR="00ED42C9" w:rsidRPr="00E4625A">
        <w:rPr>
          <w:rFonts w:cs="Arial"/>
        </w:rPr>
        <w:tab/>
      </w:r>
    </w:p>
    <w:p w14:paraId="6BB27E8D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>Textphone:  028 9029 7882</w:t>
      </w:r>
    </w:p>
    <w:p w14:paraId="39ADD465" w14:textId="77777777" w:rsidR="00ED42C9" w:rsidRPr="006970ED" w:rsidRDefault="00ED42C9" w:rsidP="00ED42C9">
      <w:pPr>
        <w:rPr>
          <w:rFonts w:cs="Arial"/>
          <w:highlight w:val="lightGray"/>
        </w:rPr>
      </w:pPr>
    </w:p>
    <w:p w14:paraId="5CB9F331" w14:textId="77777777" w:rsidR="00ED42C9" w:rsidRPr="006970ED" w:rsidRDefault="00ED42C9" w:rsidP="00ED42C9">
      <w:pPr>
        <w:rPr>
          <w:rFonts w:cs="Arial"/>
          <w:b/>
          <w:highlight w:val="lightGray"/>
        </w:rPr>
      </w:pPr>
    </w:p>
    <w:p w14:paraId="64B38A19" w14:textId="77777777" w:rsidR="00ED42C9" w:rsidRPr="006970ED" w:rsidRDefault="00ED42C9" w:rsidP="00ED42C9">
      <w:pPr>
        <w:rPr>
          <w:rFonts w:cs="Arial"/>
          <w:b/>
          <w:highlight w:val="lightGray"/>
        </w:rPr>
      </w:pPr>
    </w:p>
    <w:p w14:paraId="530F407A" w14:textId="77777777" w:rsidR="00545F41" w:rsidRPr="006970ED" w:rsidRDefault="00545F41" w:rsidP="00ED42C9">
      <w:pPr>
        <w:rPr>
          <w:rFonts w:cs="Arial"/>
          <w:b/>
          <w:highlight w:val="lightGray"/>
        </w:rPr>
      </w:pPr>
    </w:p>
    <w:p w14:paraId="0B29798A" w14:textId="77777777" w:rsidR="00545F41" w:rsidRPr="006970ED" w:rsidRDefault="00545F41" w:rsidP="00ED42C9">
      <w:pPr>
        <w:rPr>
          <w:rFonts w:cs="Arial"/>
          <w:b/>
          <w:highlight w:val="lightGray"/>
        </w:rPr>
      </w:pPr>
    </w:p>
    <w:p w14:paraId="51286837" w14:textId="77777777" w:rsidR="00545F41" w:rsidRPr="006970ED" w:rsidRDefault="00545F41" w:rsidP="00ED42C9">
      <w:pPr>
        <w:rPr>
          <w:rFonts w:cs="Arial"/>
          <w:b/>
          <w:highlight w:val="lightGray"/>
        </w:rPr>
      </w:pPr>
    </w:p>
    <w:p w14:paraId="56C5BF1E" w14:textId="77777777" w:rsidR="00ED42C9" w:rsidRPr="006970ED" w:rsidRDefault="00ED42C9" w:rsidP="00ED42C9">
      <w:pPr>
        <w:rPr>
          <w:rFonts w:cs="Arial"/>
          <w:b/>
          <w:highlight w:val="lightGray"/>
        </w:rPr>
      </w:pPr>
    </w:p>
    <w:p w14:paraId="7B41BA29" w14:textId="77777777" w:rsidR="00ED42C9" w:rsidRPr="006970ED" w:rsidRDefault="00ED42C9" w:rsidP="00ED42C9">
      <w:pPr>
        <w:rPr>
          <w:rFonts w:cs="Arial"/>
          <w:b/>
          <w:highlight w:val="lightGray"/>
        </w:rPr>
      </w:pPr>
    </w:p>
    <w:p w14:paraId="238FB60D" w14:textId="408B1FB4" w:rsidR="00ED42C9" w:rsidRPr="00E4625A" w:rsidRDefault="003B521C" w:rsidP="00ED42C9">
      <w:pPr>
        <w:rPr>
          <w:rFonts w:cs="Arial"/>
          <w:b/>
        </w:rPr>
      </w:pPr>
      <w:r w:rsidRPr="00E4625A"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10144" behindDoc="0" locked="0" layoutInCell="1" allowOverlap="1" wp14:anchorId="295649FE" wp14:editId="014DD816">
            <wp:simplePos x="0" y="0"/>
            <wp:positionH relativeFrom="column">
              <wp:posOffset>-2286000</wp:posOffset>
            </wp:positionH>
            <wp:positionV relativeFrom="paragraph">
              <wp:posOffset>-342900</wp:posOffset>
            </wp:positionV>
            <wp:extent cx="1927225" cy="1927225"/>
            <wp:effectExtent l="0" t="0" r="3175" b="317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 w:rsidRPr="00E4625A">
        <w:rPr>
          <w:rFonts w:cs="Arial"/>
          <w:b/>
        </w:rPr>
        <w:t xml:space="preserve">Wales </w:t>
      </w:r>
    </w:p>
    <w:p w14:paraId="5B47CDA3" w14:textId="31C3D33A" w:rsidR="00ED42C9" w:rsidRPr="00E4625A" w:rsidRDefault="00ED42C9" w:rsidP="00ED42C9">
      <w:pPr>
        <w:rPr>
          <w:rFonts w:cs="Arial"/>
        </w:rPr>
      </w:pPr>
    </w:p>
    <w:p w14:paraId="6CA8D9E7" w14:textId="77777777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>You need to speak to:</w:t>
      </w:r>
    </w:p>
    <w:p w14:paraId="35E1F443" w14:textId="77777777" w:rsidR="00E02EE9" w:rsidRPr="00E4625A" w:rsidRDefault="00E02EE9" w:rsidP="00ED42C9">
      <w:pPr>
        <w:rPr>
          <w:rFonts w:cs="Arial"/>
        </w:rPr>
      </w:pPr>
    </w:p>
    <w:p w14:paraId="2D0FA6B5" w14:textId="77777777" w:rsidR="00545F41" w:rsidRPr="00E4625A" w:rsidRDefault="00545F41" w:rsidP="00ED42C9">
      <w:pPr>
        <w:rPr>
          <w:rFonts w:cs="Arial"/>
        </w:rPr>
      </w:pPr>
    </w:p>
    <w:p w14:paraId="69746238" w14:textId="4F6ABA3E" w:rsidR="00ED42C9" w:rsidRPr="00E4625A" w:rsidRDefault="00EE399F" w:rsidP="00ED42C9">
      <w:pPr>
        <w:rPr>
          <w:rFonts w:cs="Arial"/>
        </w:rPr>
      </w:pPr>
      <w:r w:rsidRPr="00E4625A">
        <w:rPr>
          <w:rFonts w:cs="Arial"/>
        </w:rPr>
        <w:t>Jody Mellor</w:t>
      </w:r>
    </w:p>
    <w:p w14:paraId="30E8E1B3" w14:textId="7005CB50" w:rsidR="00ED42C9" w:rsidRPr="00E4625A" w:rsidRDefault="00ED42C9" w:rsidP="00ED42C9">
      <w:pPr>
        <w:rPr>
          <w:rFonts w:cs="Arial"/>
        </w:rPr>
      </w:pPr>
    </w:p>
    <w:p w14:paraId="0F4084E5" w14:textId="2D9328BB" w:rsidR="00ED42C9" w:rsidRPr="00E4625A" w:rsidRDefault="00ED42C9" w:rsidP="00ED42C9">
      <w:pPr>
        <w:rPr>
          <w:rFonts w:cs="Arial"/>
        </w:rPr>
      </w:pPr>
      <w:r w:rsidRPr="00E4625A">
        <w:rPr>
          <w:rFonts w:cs="Arial"/>
        </w:rPr>
        <w:t>DRILL Programme Officer</w:t>
      </w:r>
      <w:r w:rsidR="00675B81" w:rsidRPr="00E4625A">
        <w:rPr>
          <w:rFonts w:cs="Arial"/>
        </w:rPr>
        <w:t>.</w:t>
      </w:r>
      <w:r w:rsidRPr="00E4625A">
        <w:rPr>
          <w:rFonts w:cs="Arial"/>
        </w:rPr>
        <w:t xml:space="preserve"> </w:t>
      </w:r>
    </w:p>
    <w:p w14:paraId="164F6263" w14:textId="395BD699" w:rsidR="00ED42C9" w:rsidRPr="006970ED" w:rsidRDefault="00ED42C9" w:rsidP="00ED42C9">
      <w:pPr>
        <w:rPr>
          <w:rFonts w:cs="Arial"/>
          <w:highlight w:val="lightGray"/>
          <w:lang w:eastAsia="en-GB"/>
        </w:rPr>
      </w:pPr>
    </w:p>
    <w:p w14:paraId="7E7E1BDF" w14:textId="76560B57" w:rsidR="00ED42C9" w:rsidRPr="006970ED" w:rsidRDefault="00E8190D" w:rsidP="00ED42C9">
      <w:pPr>
        <w:rPr>
          <w:rFonts w:cs="Arial"/>
          <w:highlight w:val="lightGray"/>
          <w:lang w:eastAsia="en-GB"/>
        </w:rPr>
      </w:pPr>
      <w:r w:rsidRPr="006970ED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907072" behindDoc="0" locked="0" layoutInCell="1" allowOverlap="1" wp14:anchorId="33365E47" wp14:editId="5DFDFBFE">
            <wp:simplePos x="0" y="0"/>
            <wp:positionH relativeFrom="column">
              <wp:posOffset>-2171700</wp:posOffset>
            </wp:positionH>
            <wp:positionV relativeFrom="paragraph">
              <wp:posOffset>157480</wp:posOffset>
            </wp:positionV>
            <wp:extent cx="1828800" cy="18288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024C9" w14:textId="5E016394" w:rsidR="00ED42C9" w:rsidRPr="006970ED" w:rsidRDefault="00ED42C9" w:rsidP="00ED42C9">
      <w:pPr>
        <w:rPr>
          <w:rFonts w:cs="Arial"/>
          <w:highlight w:val="lightGray"/>
          <w:lang w:eastAsia="en-GB"/>
        </w:rPr>
      </w:pPr>
    </w:p>
    <w:p w14:paraId="38646D5B" w14:textId="77777777" w:rsidR="00E02EE9" w:rsidRPr="00E4625A" w:rsidRDefault="00E02EE9" w:rsidP="00ED42C9">
      <w:pPr>
        <w:rPr>
          <w:rFonts w:cs="Arial"/>
          <w:lang w:eastAsia="en-GB"/>
        </w:rPr>
      </w:pPr>
    </w:p>
    <w:p w14:paraId="6B9006B6" w14:textId="77777777" w:rsidR="00ED42C9" w:rsidRPr="00E4625A" w:rsidRDefault="00ED42C9" w:rsidP="00ED42C9">
      <w:pPr>
        <w:rPr>
          <w:rFonts w:cs="Arial"/>
          <w:lang w:eastAsia="en-GB"/>
        </w:rPr>
      </w:pPr>
    </w:p>
    <w:p w14:paraId="35032693" w14:textId="3EF2FBC6" w:rsidR="00ED42C9" w:rsidRPr="00E4625A" w:rsidRDefault="004E552C" w:rsidP="00ED42C9">
      <w:hyperlink r:id="rId85" w:history="1">
        <w:r w:rsidR="0087093E" w:rsidRPr="00E4625A">
          <w:rPr>
            <w:rStyle w:val="Hyperlink"/>
          </w:rPr>
          <w:t>jody.mellor@disabilitywales.org</w:t>
        </w:r>
      </w:hyperlink>
    </w:p>
    <w:p w14:paraId="0ABBDA80" w14:textId="77777777" w:rsidR="0087093E" w:rsidRPr="00E4625A" w:rsidRDefault="0087093E" w:rsidP="00ED42C9"/>
    <w:p w14:paraId="54EBAB45" w14:textId="77777777" w:rsidR="00ED42C9" w:rsidRPr="00E4625A" w:rsidRDefault="00ED42C9" w:rsidP="00ED42C9"/>
    <w:p w14:paraId="699DD67D" w14:textId="77777777" w:rsidR="00E02EE9" w:rsidRPr="00E4625A" w:rsidRDefault="00E02EE9" w:rsidP="00ED42C9"/>
    <w:p w14:paraId="673A5CC3" w14:textId="77777777" w:rsidR="00E02EE9" w:rsidRPr="00E4625A" w:rsidRDefault="00E02EE9" w:rsidP="00ED42C9"/>
    <w:p w14:paraId="03C4B23E" w14:textId="21B4046E" w:rsidR="00E02EE9" w:rsidRPr="00E4625A" w:rsidRDefault="00E02EE9" w:rsidP="00ED42C9">
      <w:r w:rsidRPr="00E4625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9120" behindDoc="0" locked="0" layoutInCell="1" allowOverlap="1" wp14:anchorId="303BDDD0" wp14:editId="6BB1104E">
            <wp:simplePos x="0" y="0"/>
            <wp:positionH relativeFrom="column">
              <wp:posOffset>-2171700</wp:posOffset>
            </wp:positionH>
            <wp:positionV relativeFrom="paragraph">
              <wp:posOffset>137795</wp:posOffset>
            </wp:positionV>
            <wp:extent cx="1859280" cy="185928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560C" w14:textId="7FE06CFC" w:rsidR="00ED42C9" w:rsidRPr="00E4625A" w:rsidRDefault="00ED42C9" w:rsidP="00ED42C9"/>
    <w:p w14:paraId="23EFFE5A" w14:textId="77777777" w:rsidR="00ED42C9" w:rsidRPr="00E4625A" w:rsidRDefault="00ED42C9" w:rsidP="00ED42C9">
      <w:pPr>
        <w:rPr>
          <w:rFonts w:cs="Arial"/>
          <w:lang w:eastAsia="en-GB"/>
        </w:rPr>
      </w:pPr>
    </w:p>
    <w:p w14:paraId="48FD7D10" w14:textId="23328F1A" w:rsidR="00ED42C9" w:rsidRPr="00ED42C9" w:rsidRDefault="00E8190D" w:rsidP="00ED42C9">
      <w:pPr>
        <w:rPr>
          <w:rFonts w:cs="Arial"/>
          <w:lang w:eastAsia="en-GB"/>
        </w:rPr>
      </w:pPr>
      <w:r w:rsidRPr="00E4625A">
        <w:rPr>
          <w:rFonts w:cs="Arial"/>
          <w:lang w:eastAsia="en-GB"/>
        </w:rPr>
        <w:t>P</w:t>
      </w:r>
      <w:r w:rsidR="00ED42C9" w:rsidRPr="00E4625A">
        <w:rPr>
          <w:rFonts w:cs="Arial"/>
          <w:lang w:eastAsia="en-GB"/>
        </w:rPr>
        <w:t>hone: 02920 887325</w:t>
      </w:r>
    </w:p>
    <w:p w14:paraId="3FB3BBC2" w14:textId="77777777" w:rsidR="00ED42C9" w:rsidRDefault="00ED42C9" w:rsidP="00ED42C9">
      <w:pPr>
        <w:rPr>
          <w:rFonts w:cs="Arial"/>
          <w:lang w:eastAsia="en-GB"/>
        </w:rPr>
      </w:pPr>
    </w:p>
    <w:p w14:paraId="6D36DF5C" w14:textId="77777777" w:rsidR="00ED42C9" w:rsidRDefault="00ED42C9" w:rsidP="00ED42C9">
      <w:pPr>
        <w:rPr>
          <w:rFonts w:cs="Arial"/>
          <w:lang w:eastAsia="en-GB"/>
        </w:rPr>
      </w:pPr>
    </w:p>
    <w:p w14:paraId="6D23BD1D" w14:textId="77777777" w:rsidR="00ED42C9" w:rsidRDefault="00ED42C9" w:rsidP="00ED42C9">
      <w:pPr>
        <w:rPr>
          <w:rFonts w:cs="Arial"/>
          <w:lang w:eastAsia="en-GB"/>
        </w:rPr>
      </w:pPr>
    </w:p>
    <w:p w14:paraId="0F1AE292" w14:textId="77777777" w:rsidR="00ED42C9" w:rsidRDefault="00ED42C9" w:rsidP="00ED42C9">
      <w:pPr>
        <w:rPr>
          <w:rFonts w:cs="Arial"/>
          <w:lang w:eastAsia="en-GB"/>
        </w:rPr>
      </w:pPr>
    </w:p>
    <w:p w14:paraId="1572B736" w14:textId="77777777" w:rsidR="00ED42C9" w:rsidRDefault="00ED42C9" w:rsidP="00ED42C9">
      <w:pPr>
        <w:rPr>
          <w:rFonts w:cs="Arial"/>
          <w:lang w:eastAsia="en-GB"/>
        </w:rPr>
      </w:pPr>
    </w:p>
    <w:p w14:paraId="6CEB409F" w14:textId="77777777" w:rsidR="00ED42C9" w:rsidRDefault="00ED42C9" w:rsidP="00ED42C9">
      <w:pPr>
        <w:rPr>
          <w:rFonts w:cs="Arial"/>
          <w:lang w:eastAsia="en-GB"/>
        </w:rPr>
      </w:pPr>
    </w:p>
    <w:p w14:paraId="181B01D6" w14:textId="77777777" w:rsidR="00ED42C9" w:rsidRDefault="00ED42C9" w:rsidP="00ED42C9">
      <w:pPr>
        <w:rPr>
          <w:rFonts w:cs="Arial"/>
          <w:lang w:eastAsia="en-GB"/>
        </w:rPr>
      </w:pPr>
    </w:p>
    <w:p w14:paraId="245FB11F" w14:textId="77777777" w:rsidR="00EE399F" w:rsidRDefault="00EE399F" w:rsidP="00ED42C9">
      <w:pPr>
        <w:rPr>
          <w:rFonts w:cs="Arial"/>
          <w:lang w:eastAsia="en-GB"/>
        </w:rPr>
      </w:pPr>
    </w:p>
    <w:p w14:paraId="5F221BC6" w14:textId="77777777" w:rsidR="00ED42C9" w:rsidRDefault="00ED42C9" w:rsidP="00ED42C9">
      <w:pPr>
        <w:rPr>
          <w:rFonts w:cs="Arial"/>
          <w:lang w:eastAsia="en-GB"/>
        </w:rPr>
      </w:pPr>
    </w:p>
    <w:p w14:paraId="449D2A7A" w14:textId="77777777" w:rsidR="008E418A" w:rsidRDefault="008E418A" w:rsidP="00ED42C9">
      <w:pPr>
        <w:rPr>
          <w:rFonts w:cs="Arial"/>
          <w:lang w:eastAsia="en-GB"/>
        </w:rPr>
      </w:pPr>
    </w:p>
    <w:p w14:paraId="5C737371" w14:textId="77777777" w:rsidR="008E418A" w:rsidRDefault="008E418A" w:rsidP="00ED42C9">
      <w:pPr>
        <w:rPr>
          <w:rFonts w:cs="Arial"/>
          <w:lang w:eastAsia="en-GB"/>
        </w:rPr>
      </w:pPr>
    </w:p>
    <w:p w14:paraId="5420B02F" w14:textId="77777777" w:rsidR="008E418A" w:rsidRDefault="008E418A" w:rsidP="00ED42C9">
      <w:pPr>
        <w:rPr>
          <w:rFonts w:cs="Arial"/>
          <w:lang w:eastAsia="en-GB"/>
        </w:rPr>
      </w:pPr>
    </w:p>
    <w:p w14:paraId="0513D7C4" w14:textId="77777777" w:rsidR="008E418A" w:rsidRDefault="008E418A" w:rsidP="00ED42C9">
      <w:pPr>
        <w:rPr>
          <w:rFonts w:cs="Arial"/>
          <w:lang w:eastAsia="en-GB"/>
        </w:rPr>
      </w:pPr>
    </w:p>
    <w:p w14:paraId="654921C3" w14:textId="77777777" w:rsidR="008E418A" w:rsidRDefault="008E418A" w:rsidP="00ED42C9">
      <w:pPr>
        <w:rPr>
          <w:rFonts w:cs="Arial"/>
          <w:lang w:eastAsia="en-GB"/>
        </w:rPr>
      </w:pPr>
    </w:p>
    <w:p w14:paraId="41A13272" w14:textId="77777777" w:rsidR="008E418A" w:rsidRDefault="008E418A" w:rsidP="00ED42C9">
      <w:pPr>
        <w:rPr>
          <w:rFonts w:cs="Arial"/>
          <w:lang w:eastAsia="en-GB"/>
        </w:rPr>
      </w:pPr>
    </w:p>
    <w:p w14:paraId="0D082C9E" w14:textId="321CC3CE" w:rsidR="00ED42C9" w:rsidRPr="00ED42C9" w:rsidRDefault="003B521C" w:rsidP="00ED42C9">
      <w:pPr>
        <w:rPr>
          <w:rFonts w:cs="Arial"/>
          <w:b/>
          <w:lang w:eastAsia="en-GB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11168" behindDoc="0" locked="0" layoutInCell="1" allowOverlap="1" wp14:anchorId="106C12A4" wp14:editId="17842C33">
            <wp:simplePos x="0" y="0"/>
            <wp:positionH relativeFrom="column">
              <wp:posOffset>-2286000</wp:posOffset>
            </wp:positionH>
            <wp:positionV relativeFrom="paragraph">
              <wp:posOffset>-685800</wp:posOffset>
            </wp:positionV>
            <wp:extent cx="2041525" cy="20415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 w:rsidRPr="00ED42C9">
        <w:rPr>
          <w:rFonts w:cs="Arial"/>
          <w:b/>
          <w:lang w:eastAsia="en-GB"/>
        </w:rPr>
        <w:t xml:space="preserve">England </w:t>
      </w:r>
      <w:r w:rsidR="00ED42C9" w:rsidRPr="00ED42C9">
        <w:rPr>
          <w:rFonts w:cs="Arial"/>
          <w:b/>
          <w:lang w:eastAsia="en-GB"/>
        </w:rPr>
        <w:tab/>
      </w:r>
      <w:r w:rsidR="00ED42C9" w:rsidRPr="00ED42C9">
        <w:rPr>
          <w:rFonts w:cs="Arial"/>
          <w:b/>
          <w:lang w:eastAsia="en-GB"/>
        </w:rPr>
        <w:tab/>
      </w:r>
      <w:r w:rsidR="00ED42C9" w:rsidRPr="00ED42C9">
        <w:rPr>
          <w:rFonts w:cs="Arial"/>
          <w:b/>
          <w:lang w:eastAsia="en-GB"/>
        </w:rPr>
        <w:tab/>
      </w:r>
      <w:r w:rsidR="00ED42C9" w:rsidRPr="00ED42C9">
        <w:rPr>
          <w:rFonts w:cs="Arial"/>
          <w:b/>
          <w:lang w:eastAsia="en-GB"/>
        </w:rPr>
        <w:tab/>
      </w:r>
      <w:r w:rsidR="00ED42C9" w:rsidRPr="00ED42C9">
        <w:rPr>
          <w:rFonts w:cs="Arial"/>
          <w:b/>
          <w:lang w:eastAsia="en-GB"/>
        </w:rPr>
        <w:tab/>
        <w:t xml:space="preserve"> </w:t>
      </w:r>
    </w:p>
    <w:p w14:paraId="0DA45708" w14:textId="77777777" w:rsidR="00ED42C9" w:rsidRDefault="00ED42C9" w:rsidP="00ED42C9">
      <w:pPr>
        <w:rPr>
          <w:rFonts w:cs="Arial"/>
          <w:b/>
          <w:lang w:eastAsia="en-GB"/>
        </w:rPr>
      </w:pPr>
    </w:p>
    <w:p w14:paraId="74AB9922" w14:textId="5DB63504" w:rsidR="00CF7B0E" w:rsidRPr="005A6BE7" w:rsidRDefault="00CF7B0E" w:rsidP="00CF7B0E">
      <w:pPr>
        <w:rPr>
          <w:rFonts w:cs="Arial"/>
        </w:rPr>
      </w:pPr>
      <w:r w:rsidRPr="005A6BE7">
        <w:rPr>
          <w:rFonts w:cs="Arial"/>
        </w:rPr>
        <w:t>You need to speak to:</w:t>
      </w:r>
      <w:r w:rsidR="003B521C" w:rsidRPr="005A6BE7">
        <w:rPr>
          <w:rFonts w:ascii="Helvetica" w:hAnsi="Helvetica" w:cs="Helvetica"/>
          <w:sz w:val="24"/>
          <w:szCs w:val="24"/>
        </w:rPr>
        <w:t xml:space="preserve"> </w:t>
      </w:r>
    </w:p>
    <w:p w14:paraId="761E9546" w14:textId="77777777" w:rsidR="00ED42C9" w:rsidRPr="005A6BE7" w:rsidRDefault="00ED42C9" w:rsidP="00ED42C9">
      <w:pPr>
        <w:rPr>
          <w:rFonts w:cs="Arial"/>
          <w:b/>
          <w:lang w:eastAsia="en-GB"/>
        </w:rPr>
      </w:pPr>
    </w:p>
    <w:p w14:paraId="121B5771" w14:textId="2566B8F0" w:rsidR="00ED42C9" w:rsidRPr="005A6BE7" w:rsidRDefault="00EE399F" w:rsidP="00EE399F">
      <w:pPr>
        <w:rPr>
          <w:rFonts w:cs="Arial"/>
          <w:lang w:eastAsia="en-GB"/>
        </w:rPr>
      </w:pPr>
      <w:r w:rsidRPr="005A6BE7">
        <w:rPr>
          <w:rFonts w:cs="Arial"/>
          <w:lang w:eastAsia="en-GB"/>
        </w:rPr>
        <w:t>Evan Odell</w:t>
      </w:r>
      <w:r w:rsidR="00ED42C9" w:rsidRPr="005A6BE7">
        <w:rPr>
          <w:rFonts w:cs="Arial"/>
          <w:lang w:eastAsia="en-GB"/>
        </w:rPr>
        <w:tab/>
      </w:r>
      <w:r w:rsidR="00ED42C9" w:rsidRPr="005A6BE7">
        <w:rPr>
          <w:rFonts w:cs="Arial"/>
          <w:lang w:eastAsia="en-GB"/>
        </w:rPr>
        <w:tab/>
      </w:r>
      <w:r w:rsidR="00ED42C9" w:rsidRPr="005A6BE7">
        <w:rPr>
          <w:rFonts w:cs="Arial"/>
          <w:lang w:eastAsia="en-GB"/>
        </w:rPr>
        <w:tab/>
      </w:r>
      <w:r w:rsidR="00ED42C9" w:rsidRPr="005A6BE7">
        <w:rPr>
          <w:rFonts w:cs="Arial"/>
          <w:lang w:eastAsia="en-GB"/>
        </w:rPr>
        <w:tab/>
        <w:t xml:space="preserve"> </w:t>
      </w:r>
    </w:p>
    <w:p w14:paraId="3DF64851" w14:textId="63B1CF1E" w:rsidR="00ED42C9" w:rsidRPr="005A6BE7" w:rsidRDefault="00ED42C9" w:rsidP="00ED42C9">
      <w:pPr>
        <w:rPr>
          <w:rFonts w:cs="Arial"/>
          <w:lang w:eastAsia="en-GB"/>
        </w:rPr>
      </w:pPr>
      <w:r w:rsidRPr="005A6BE7">
        <w:rPr>
          <w:rFonts w:cs="Arial"/>
          <w:lang w:eastAsia="en-GB"/>
        </w:rPr>
        <w:t xml:space="preserve">DRILL Programme </w:t>
      </w:r>
      <w:r w:rsidR="00EE399F" w:rsidRPr="005A6BE7">
        <w:rPr>
          <w:rFonts w:cs="Arial"/>
          <w:lang w:eastAsia="en-GB"/>
        </w:rPr>
        <w:t>Officer</w:t>
      </w:r>
      <w:r w:rsidRPr="005A6BE7">
        <w:rPr>
          <w:rFonts w:cs="Arial"/>
          <w:lang w:eastAsia="en-GB"/>
        </w:rPr>
        <w:tab/>
      </w:r>
      <w:r w:rsidRPr="005A6BE7">
        <w:rPr>
          <w:rFonts w:cs="Arial"/>
          <w:lang w:eastAsia="en-GB"/>
        </w:rPr>
        <w:tab/>
      </w:r>
    </w:p>
    <w:p w14:paraId="2C412318" w14:textId="7578DEE9" w:rsidR="00ED42C9" w:rsidRPr="005A6BE7" w:rsidRDefault="00EE399F" w:rsidP="00ED42C9">
      <w:pPr>
        <w:rPr>
          <w:rFonts w:cs="Arial"/>
          <w:lang w:eastAsia="en-GB"/>
        </w:rPr>
      </w:pPr>
      <w:r w:rsidRPr="005A6BE7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7312" behindDoc="0" locked="0" layoutInCell="1" allowOverlap="1" wp14:anchorId="4E8BB575" wp14:editId="038D4E53">
            <wp:simplePos x="0" y="0"/>
            <wp:positionH relativeFrom="column">
              <wp:posOffset>-2286000</wp:posOffset>
            </wp:positionH>
            <wp:positionV relativeFrom="paragraph">
              <wp:posOffset>198120</wp:posOffset>
            </wp:positionV>
            <wp:extent cx="1828800" cy="18288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C9" w:rsidRPr="005A6BE7">
        <w:rPr>
          <w:rFonts w:cs="Arial"/>
          <w:lang w:eastAsia="en-GB"/>
        </w:rPr>
        <w:t>Disability Rights UK</w:t>
      </w:r>
      <w:r w:rsidR="00ED42C9" w:rsidRPr="005A6BE7">
        <w:rPr>
          <w:rFonts w:cs="Arial"/>
          <w:lang w:eastAsia="en-GB"/>
        </w:rPr>
        <w:tab/>
      </w:r>
      <w:r w:rsidR="00ED42C9" w:rsidRPr="005A6BE7">
        <w:rPr>
          <w:rFonts w:cs="Arial"/>
          <w:lang w:eastAsia="en-GB"/>
        </w:rPr>
        <w:tab/>
      </w:r>
      <w:r w:rsidR="00ED42C9" w:rsidRPr="005A6BE7">
        <w:rPr>
          <w:rFonts w:cs="Arial"/>
          <w:lang w:eastAsia="en-GB"/>
        </w:rPr>
        <w:tab/>
      </w:r>
    </w:p>
    <w:p w14:paraId="61C9B183" w14:textId="1FB17241" w:rsidR="00CF7B0E" w:rsidRPr="005A6BE7" w:rsidRDefault="00ED42C9" w:rsidP="00ED42C9">
      <w:pPr>
        <w:rPr>
          <w:rFonts w:cs="Arial"/>
          <w:lang w:eastAsia="en-GB"/>
        </w:rPr>
      </w:pPr>
      <w:r w:rsidRPr="005A6BE7">
        <w:rPr>
          <w:rFonts w:cs="Arial"/>
          <w:lang w:eastAsia="en-GB"/>
        </w:rPr>
        <w:tab/>
      </w:r>
    </w:p>
    <w:p w14:paraId="07712769" w14:textId="0C4DC8B4" w:rsidR="00ED42C9" w:rsidRPr="005A6BE7" w:rsidRDefault="00ED42C9" w:rsidP="00ED42C9">
      <w:pPr>
        <w:rPr>
          <w:rFonts w:cs="Arial"/>
          <w:lang w:eastAsia="en-GB"/>
        </w:rPr>
      </w:pPr>
      <w:r w:rsidRPr="005A6BE7">
        <w:rPr>
          <w:rFonts w:cs="Arial"/>
          <w:lang w:eastAsia="en-GB"/>
        </w:rPr>
        <w:tab/>
      </w:r>
      <w:r w:rsidRPr="005A6BE7">
        <w:rPr>
          <w:rFonts w:cs="Arial"/>
          <w:lang w:eastAsia="en-GB"/>
        </w:rPr>
        <w:tab/>
      </w:r>
      <w:r w:rsidRPr="005A6BE7">
        <w:rPr>
          <w:rFonts w:cs="Arial"/>
          <w:lang w:eastAsia="en-GB"/>
        </w:rPr>
        <w:tab/>
      </w:r>
      <w:r w:rsidRPr="005A6BE7">
        <w:rPr>
          <w:rFonts w:cs="Arial"/>
          <w:lang w:eastAsia="en-GB"/>
        </w:rPr>
        <w:tab/>
      </w:r>
    </w:p>
    <w:p w14:paraId="1B01A137" w14:textId="0514838C" w:rsidR="00ED42C9" w:rsidRPr="005A6BE7" w:rsidRDefault="004E552C" w:rsidP="00ED42C9">
      <w:hyperlink r:id="rId87" w:history="1">
        <w:r w:rsidR="00EE399F" w:rsidRPr="005A6BE7">
          <w:rPr>
            <w:rStyle w:val="Hyperlink"/>
            <w:rFonts w:cs="Arial"/>
            <w:lang w:eastAsia="en-GB"/>
          </w:rPr>
          <w:t>evan.odell@disabilityrightsuk.org</w:t>
        </w:r>
      </w:hyperlink>
      <w:r w:rsidR="00ED42C9" w:rsidRPr="005A6BE7">
        <w:tab/>
      </w:r>
    </w:p>
    <w:p w14:paraId="28928C0E" w14:textId="77777777" w:rsidR="00CF7B0E" w:rsidRPr="005A6BE7" w:rsidRDefault="00CF7B0E" w:rsidP="00ED42C9"/>
    <w:p w14:paraId="1913BD18" w14:textId="77777777" w:rsidR="00CF7B0E" w:rsidRPr="005A6BE7" w:rsidRDefault="00CF7B0E" w:rsidP="00ED42C9">
      <w:pPr>
        <w:rPr>
          <w:rFonts w:cs="Arial"/>
          <w:lang w:eastAsia="en-GB"/>
        </w:rPr>
      </w:pPr>
    </w:p>
    <w:p w14:paraId="4A906977" w14:textId="77777777" w:rsidR="003B521C" w:rsidRPr="005A6BE7" w:rsidRDefault="003B521C" w:rsidP="00ED42C9">
      <w:pPr>
        <w:rPr>
          <w:rFonts w:cs="Arial"/>
          <w:lang w:eastAsia="en-GB"/>
        </w:rPr>
      </w:pPr>
    </w:p>
    <w:p w14:paraId="08388A2C" w14:textId="77777777" w:rsidR="003B521C" w:rsidRPr="005A6BE7" w:rsidRDefault="003B521C" w:rsidP="00ED42C9">
      <w:pPr>
        <w:rPr>
          <w:rFonts w:cs="Arial"/>
          <w:lang w:eastAsia="en-GB"/>
        </w:rPr>
      </w:pPr>
    </w:p>
    <w:p w14:paraId="7C198090" w14:textId="77777777" w:rsidR="003B521C" w:rsidRPr="005A6BE7" w:rsidRDefault="003B521C" w:rsidP="00ED42C9">
      <w:pPr>
        <w:rPr>
          <w:rFonts w:cs="Arial"/>
          <w:lang w:eastAsia="en-GB"/>
        </w:rPr>
      </w:pPr>
    </w:p>
    <w:p w14:paraId="49C17271" w14:textId="6A94C295" w:rsidR="003B521C" w:rsidRPr="005A6BE7" w:rsidRDefault="003B521C" w:rsidP="00ED42C9">
      <w:pPr>
        <w:rPr>
          <w:rFonts w:cs="Arial"/>
          <w:lang w:eastAsia="en-GB"/>
        </w:rPr>
      </w:pPr>
      <w:r w:rsidRPr="005A6BE7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5264" behindDoc="0" locked="0" layoutInCell="1" allowOverlap="1" wp14:anchorId="44E47B9D" wp14:editId="67F9B5FA">
            <wp:simplePos x="0" y="0"/>
            <wp:positionH relativeFrom="column">
              <wp:posOffset>-2286000</wp:posOffset>
            </wp:positionH>
            <wp:positionV relativeFrom="paragraph">
              <wp:posOffset>3175</wp:posOffset>
            </wp:positionV>
            <wp:extent cx="1600200" cy="16002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02A47" w14:textId="77777777" w:rsidR="003B521C" w:rsidRPr="005A6BE7" w:rsidRDefault="003B521C" w:rsidP="00ED42C9">
      <w:pPr>
        <w:rPr>
          <w:rFonts w:cs="Arial"/>
          <w:lang w:eastAsia="en-GB"/>
        </w:rPr>
      </w:pPr>
    </w:p>
    <w:p w14:paraId="254A0A8D" w14:textId="555AA1A5" w:rsidR="00ED42C9" w:rsidRPr="00ED42C9" w:rsidRDefault="005024AB" w:rsidP="00ED42C9">
      <w:pPr>
        <w:rPr>
          <w:rFonts w:cs="Arial"/>
          <w:lang w:eastAsia="en-GB"/>
        </w:rPr>
      </w:pPr>
      <w:r w:rsidRPr="005A6BE7">
        <w:rPr>
          <w:rFonts w:cs="Arial"/>
          <w:lang w:eastAsia="en-GB"/>
        </w:rPr>
        <w:t>P</w:t>
      </w:r>
      <w:r w:rsidR="00EE399F" w:rsidRPr="005A6BE7">
        <w:rPr>
          <w:rFonts w:cs="Arial"/>
          <w:lang w:eastAsia="en-GB"/>
        </w:rPr>
        <w:t>hone:  020 7250 8198</w:t>
      </w:r>
    </w:p>
    <w:p w14:paraId="24838BFB" w14:textId="5283C885" w:rsidR="00ED42C9" w:rsidRDefault="00ED42C9" w:rsidP="00ED42C9"/>
    <w:p w14:paraId="659DDDF8" w14:textId="427A5828" w:rsidR="00CF7B0E" w:rsidRDefault="00CF7B0E" w:rsidP="00ED42C9"/>
    <w:p w14:paraId="01B0DA49" w14:textId="77777777" w:rsidR="003B521C" w:rsidRDefault="003B521C" w:rsidP="00ED42C9"/>
    <w:p w14:paraId="78B2E26E" w14:textId="77777777" w:rsidR="003B521C" w:rsidRDefault="003B521C" w:rsidP="00ED42C9"/>
    <w:p w14:paraId="10F821DE" w14:textId="77777777" w:rsidR="00EE399F" w:rsidRDefault="00EE399F" w:rsidP="00ED42C9"/>
    <w:p w14:paraId="1A37FCD8" w14:textId="77777777" w:rsidR="00EE399F" w:rsidRDefault="00EE399F" w:rsidP="00ED42C9"/>
    <w:p w14:paraId="70EBB0F9" w14:textId="77777777" w:rsidR="00EE399F" w:rsidRDefault="00EE399F" w:rsidP="00ED42C9"/>
    <w:p w14:paraId="1CF13DBD" w14:textId="77777777" w:rsidR="00EE399F" w:rsidRDefault="00EE399F" w:rsidP="00ED42C9"/>
    <w:p w14:paraId="6DDA4A1C" w14:textId="77777777" w:rsidR="00EE399F" w:rsidRDefault="00EE399F" w:rsidP="00ED42C9"/>
    <w:p w14:paraId="6A59F4D4" w14:textId="77777777" w:rsidR="00EE399F" w:rsidRDefault="00EE399F" w:rsidP="00ED42C9"/>
    <w:p w14:paraId="18124F25" w14:textId="77777777" w:rsidR="00EE399F" w:rsidRDefault="00EE399F" w:rsidP="00ED42C9"/>
    <w:p w14:paraId="11730806" w14:textId="77777777" w:rsidR="00EE399F" w:rsidRDefault="00EE399F" w:rsidP="00ED42C9"/>
    <w:p w14:paraId="05078FE5" w14:textId="77777777" w:rsidR="00EE399F" w:rsidRDefault="00EE399F" w:rsidP="00ED42C9"/>
    <w:p w14:paraId="01A593D9" w14:textId="77777777" w:rsidR="003B521C" w:rsidRDefault="003B521C" w:rsidP="00ED42C9"/>
    <w:p w14:paraId="48259604" w14:textId="77777777" w:rsidR="003B521C" w:rsidRDefault="003B521C" w:rsidP="00ED42C9"/>
    <w:p w14:paraId="64F8FB68" w14:textId="77777777" w:rsidR="003B521C" w:rsidRDefault="003B521C" w:rsidP="00ED42C9"/>
    <w:p w14:paraId="3ED1B5EC" w14:textId="77777777" w:rsidR="003B521C" w:rsidRDefault="003B521C" w:rsidP="00ED42C9"/>
    <w:p w14:paraId="0E3D0337" w14:textId="77777777" w:rsidR="003B521C" w:rsidRDefault="003B521C" w:rsidP="00ED42C9"/>
    <w:p w14:paraId="55B11EB5" w14:textId="77777777" w:rsidR="003B521C" w:rsidRDefault="003B521C" w:rsidP="00ED42C9"/>
    <w:p w14:paraId="74595F5D" w14:textId="7D81F015" w:rsidR="00CF7B0E" w:rsidRPr="00ED42C9" w:rsidRDefault="00CF7B0E" w:rsidP="00CF7B0E">
      <w:pPr>
        <w:rPr>
          <w:rFonts w:cs="Arial"/>
          <w:b/>
          <w:lang w:eastAsia="en-GB"/>
        </w:rPr>
      </w:pPr>
      <w:r w:rsidRPr="00ED42C9">
        <w:rPr>
          <w:rFonts w:cs="Arial"/>
          <w:b/>
          <w:lang w:eastAsia="en-GB"/>
        </w:rPr>
        <w:lastRenderedPageBreak/>
        <w:t xml:space="preserve">Scotland </w:t>
      </w:r>
    </w:p>
    <w:p w14:paraId="23AC5EAF" w14:textId="7CE4457E" w:rsidR="00CF7B0E" w:rsidRDefault="008E418A" w:rsidP="00ED42C9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8336" behindDoc="0" locked="0" layoutInCell="1" allowOverlap="1" wp14:anchorId="51ECFEF8" wp14:editId="5C4AFA51">
            <wp:simplePos x="0" y="0"/>
            <wp:positionH relativeFrom="column">
              <wp:posOffset>-2286000</wp:posOffset>
            </wp:positionH>
            <wp:positionV relativeFrom="paragraph">
              <wp:posOffset>-5080</wp:posOffset>
            </wp:positionV>
            <wp:extent cx="1828800" cy="18288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928A2" w14:textId="77777777" w:rsidR="00CF7B0E" w:rsidRPr="00C73613" w:rsidRDefault="00CF7B0E" w:rsidP="00CF7B0E">
      <w:pPr>
        <w:rPr>
          <w:rFonts w:cs="Arial"/>
        </w:rPr>
      </w:pPr>
      <w:r w:rsidRPr="00C73613">
        <w:rPr>
          <w:rFonts w:cs="Arial"/>
        </w:rPr>
        <w:t>You need to speak to:</w:t>
      </w:r>
    </w:p>
    <w:p w14:paraId="0C9C05D7" w14:textId="77777777" w:rsidR="00EE399F" w:rsidRPr="00C73613" w:rsidRDefault="00EE399F" w:rsidP="00ED42C9"/>
    <w:p w14:paraId="5898AEF1" w14:textId="77777777" w:rsidR="00EE399F" w:rsidRPr="00C73613" w:rsidRDefault="00EE399F" w:rsidP="00ED42C9"/>
    <w:p w14:paraId="671F3B97" w14:textId="72875D62" w:rsidR="00CF7B0E" w:rsidRPr="00C73613" w:rsidRDefault="00EE399F" w:rsidP="00CF7B0E">
      <w:pPr>
        <w:rPr>
          <w:rFonts w:cs="Arial"/>
          <w:lang w:eastAsia="en-GB"/>
        </w:rPr>
      </w:pPr>
      <w:r w:rsidRPr="00C73613">
        <w:rPr>
          <w:rFonts w:cs="Arial"/>
          <w:lang w:eastAsia="en-GB"/>
        </w:rPr>
        <w:t>Rosalind Tyler-Greig</w:t>
      </w:r>
      <w:r w:rsidR="00334A06" w:rsidRPr="00C73613">
        <w:rPr>
          <w:rFonts w:cs="Arial"/>
          <w:lang w:eastAsia="en-GB"/>
        </w:rPr>
        <w:t xml:space="preserve"> </w:t>
      </w:r>
    </w:p>
    <w:p w14:paraId="2565DC6D" w14:textId="77777777" w:rsidR="008E418A" w:rsidRPr="00C73613" w:rsidRDefault="008E418A" w:rsidP="00CF7B0E">
      <w:pPr>
        <w:rPr>
          <w:rFonts w:cs="Arial"/>
          <w:lang w:eastAsia="en-GB"/>
        </w:rPr>
      </w:pPr>
    </w:p>
    <w:p w14:paraId="49296195" w14:textId="4D5F1D04" w:rsidR="00CF7B0E" w:rsidRPr="00C73613" w:rsidRDefault="00600854" w:rsidP="00CF7B0E">
      <w:pPr>
        <w:tabs>
          <w:tab w:val="left" w:pos="2550"/>
        </w:tabs>
        <w:rPr>
          <w:rFonts w:cs="Arial"/>
          <w:lang w:eastAsia="en-GB"/>
        </w:rPr>
      </w:pPr>
      <w:r w:rsidRPr="00C73613">
        <w:rPr>
          <w:rFonts w:cs="Arial"/>
          <w:lang w:eastAsia="en-GB"/>
        </w:rPr>
        <w:t xml:space="preserve">DRILL Programme </w:t>
      </w:r>
      <w:r w:rsidR="00E042D4" w:rsidRPr="00C73613">
        <w:rPr>
          <w:rFonts w:cs="Arial"/>
          <w:lang w:eastAsia="en-GB"/>
        </w:rPr>
        <w:t>Officer</w:t>
      </w:r>
    </w:p>
    <w:p w14:paraId="53916918" w14:textId="77777777" w:rsidR="00CF7B0E" w:rsidRPr="00C73613" w:rsidRDefault="00CF7B0E" w:rsidP="00CF7B0E">
      <w:pPr>
        <w:rPr>
          <w:rFonts w:cs="Arial"/>
          <w:lang w:eastAsia="en-GB"/>
        </w:rPr>
      </w:pPr>
      <w:r w:rsidRPr="00C73613">
        <w:rPr>
          <w:rFonts w:cs="Arial"/>
          <w:lang w:eastAsia="en-GB"/>
        </w:rPr>
        <w:t>Inclusion Scotland</w:t>
      </w:r>
    </w:p>
    <w:p w14:paraId="516162F1" w14:textId="1476714D" w:rsidR="009012B0" w:rsidRPr="00C73613" w:rsidRDefault="0045526C" w:rsidP="00ED42C9">
      <w:pPr>
        <w:rPr>
          <w:b/>
          <w:sz w:val="44"/>
          <w:szCs w:val="44"/>
        </w:rPr>
      </w:pPr>
      <w:r w:rsidRPr="00C73613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2432" behindDoc="0" locked="0" layoutInCell="1" allowOverlap="1" wp14:anchorId="421433C5" wp14:editId="1EE549A0">
            <wp:simplePos x="0" y="0"/>
            <wp:positionH relativeFrom="column">
              <wp:posOffset>-2400300</wp:posOffset>
            </wp:positionH>
            <wp:positionV relativeFrom="paragraph">
              <wp:posOffset>182880</wp:posOffset>
            </wp:positionV>
            <wp:extent cx="1828800" cy="182880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D93F1" w14:textId="047807B4" w:rsidR="009012B0" w:rsidRPr="00C73613" w:rsidRDefault="009012B0">
      <w:pPr>
        <w:rPr>
          <w:b/>
          <w:sz w:val="44"/>
          <w:szCs w:val="44"/>
        </w:rPr>
      </w:pPr>
    </w:p>
    <w:p w14:paraId="6767DB41" w14:textId="5CB12F75" w:rsidR="005024AB" w:rsidRPr="00C73613" w:rsidRDefault="002E1F6B">
      <w:pPr>
        <w:rPr>
          <w:rFonts w:cs="Arial"/>
          <w:lang w:eastAsia="en-GB"/>
        </w:rPr>
      </w:pPr>
      <w:r w:rsidRPr="00C73613">
        <w:rPr>
          <w:rFonts w:cs="Arial"/>
          <w:lang w:eastAsia="en-GB"/>
        </w:rPr>
        <w:t>Email Rosalind:</w:t>
      </w:r>
    </w:p>
    <w:p w14:paraId="29C1369B" w14:textId="5F1656C3" w:rsidR="009012B0" w:rsidRPr="00C73613" w:rsidRDefault="004E552C">
      <w:pPr>
        <w:rPr>
          <w:b/>
          <w:sz w:val="44"/>
          <w:szCs w:val="44"/>
        </w:rPr>
      </w:pPr>
      <w:hyperlink r:id="rId89" w:history="1">
        <w:r w:rsidR="00EE399F" w:rsidRPr="00C73613">
          <w:rPr>
            <w:rStyle w:val="Hyperlink"/>
            <w:rFonts w:cs="Arial"/>
            <w:lang w:eastAsia="en-GB"/>
          </w:rPr>
          <w:t>rosalind@inclusionscotland.org</w:t>
        </w:r>
      </w:hyperlink>
    </w:p>
    <w:p w14:paraId="23CF8484" w14:textId="77777777" w:rsidR="002E1F6B" w:rsidRPr="00C73613" w:rsidRDefault="002E1F6B" w:rsidP="002E1F6B"/>
    <w:p w14:paraId="1437180B" w14:textId="77777777" w:rsidR="002E1F6B" w:rsidRPr="00C01165" w:rsidRDefault="002E1F6B" w:rsidP="002E1F6B">
      <w:pPr>
        <w:rPr>
          <w:highlight w:val="lightGray"/>
        </w:rPr>
      </w:pPr>
    </w:p>
    <w:p w14:paraId="2BA47902" w14:textId="77777777" w:rsidR="00334A06" w:rsidRPr="00C01165" w:rsidRDefault="00334A06" w:rsidP="002E1F6B">
      <w:pPr>
        <w:rPr>
          <w:highlight w:val="lightGray"/>
        </w:rPr>
      </w:pPr>
    </w:p>
    <w:p w14:paraId="1204DEA4" w14:textId="77777777" w:rsidR="005024AB" w:rsidRPr="00C01165" w:rsidRDefault="005024AB">
      <w:pPr>
        <w:rPr>
          <w:b/>
          <w:sz w:val="44"/>
          <w:szCs w:val="44"/>
          <w:highlight w:val="lightGray"/>
        </w:rPr>
      </w:pPr>
    </w:p>
    <w:p w14:paraId="5FDDE436" w14:textId="54640C76" w:rsidR="005024AB" w:rsidRPr="00C73613" w:rsidRDefault="005024AB">
      <w:pPr>
        <w:rPr>
          <w:b/>
          <w:sz w:val="44"/>
          <w:szCs w:val="44"/>
        </w:rPr>
      </w:pPr>
      <w:r w:rsidRPr="00C01165">
        <w:rPr>
          <w:rFonts w:ascii="Helvetica" w:hAnsi="Helvetica" w:cs="Helvetica"/>
          <w:noProof/>
          <w:sz w:val="24"/>
          <w:szCs w:val="24"/>
          <w:highlight w:val="lightGray"/>
          <w:lang w:val="en-GB" w:eastAsia="en-GB"/>
        </w:rPr>
        <w:drawing>
          <wp:anchor distT="0" distB="0" distL="114300" distR="114300" simplePos="0" relativeHeight="251924480" behindDoc="0" locked="0" layoutInCell="1" allowOverlap="1" wp14:anchorId="127F5798" wp14:editId="56220966">
            <wp:simplePos x="0" y="0"/>
            <wp:positionH relativeFrom="column">
              <wp:posOffset>-2171700</wp:posOffset>
            </wp:positionH>
            <wp:positionV relativeFrom="paragraph">
              <wp:posOffset>-5715</wp:posOffset>
            </wp:positionV>
            <wp:extent cx="1600200" cy="16002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5D974" w14:textId="46B6AF24" w:rsidR="00F917A2" w:rsidRDefault="005024AB">
      <w:r w:rsidRPr="00C73613">
        <w:rPr>
          <w:rFonts w:cs="Arial"/>
        </w:rPr>
        <w:t>P</w:t>
      </w:r>
      <w:r w:rsidR="00030279">
        <w:rPr>
          <w:rFonts w:cs="Arial"/>
        </w:rPr>
        <w:t>hone: 0131 281 0859</w:t>
      </w:r>
      <w:bookmarkStart w:id="0" w:name="_GoBack"/>
      <w:bookmarkEnd w:id="0"/>
      <w:r w:rsidR="00CF7B0E" w:rsidRPr="00ED42C9">
        <w:tab/>
      </w:r>
    </w:p>
    <w:p w14:paraId="06F3FBC5" w14:textId="77777777" w:rsidR="003B521C" w:rsidRDefault="003B521C"/>
    <w:p w14:paraId="590E6B43" w14:textId="77777777" w:rsidR="003B521C" w:rsidRDefault="003B521C"/>
    <w:p w14:paraId="1935DA1C" w14:textId="1E722DF6" w:rsidR="003B521C" w:rsidRDefault="003B521C"/>
    <w:p w14:paraId="41FD25CF" w14:textId="77777777" w:rsidR="003B521C" w:rsidRDefault="003B521C"/>
    <w:p w14:paraId="27A05489" w14:textId="77777777" w:rsidR="003B521C" w:rsidRDefault="003B521C"/>
    <w:p w14:paraId="4CD7D98B" w14:textId="77777777" w:rsidR="003B521C" w:rsidRDefault="003B521C"/>
    <w:p w14:paraId="0FC1982B" w14:textId="77777777" w:rsidR="003B521C" w:rsidRDefault="003B521C"/>
    <w:p w14:paraId="10F767F7" w14:textId="77777777" w:rsidR="003B521C" w:rsidRDefault="003B521C"/>
    <w:p w14:paraId="20F80D7E" w14:textId="77777777" w:rsidR="00E56ADB" w:rsidRDefault="00E56ADB"/>
    <w:p w14:paraId="672A5D88" w14:textId="77777777" w:rsidR="00E56ADB" w:rsidRDefault="00E56ADB"/>
    <w:p w14:paraId="5F53248A" w14:textId="77777777" w:rsidR="00E56ADB" w:rsidRDefault="00E56ADB"/>
    <w:p w14:paraId="13AD9ED2" w14:textId="77777777" w:rsidR="00E56ADB" w:rsidRDefault="00E56ADB"/>
    <w:p w14:paraId="7E5C2700" w14:textId="77777777" w:rsidR="003B521C" w:rsidRDefault="003B521C"/>
    <w:p w14:paraId="305114A6" w14:textId="77777777" w:rsidR="003B521C" w:rsidRDefault="003B521C"/>
    <w:p w14:paraId="0518D005" w14:textId="77777777" w:rsidR="00EE399F" w:rsidRDefault="00EE399F"/>
    <w:p w14:paraId="23F0F6A2" w14:textId="77777777" w:rsidR="00EE399F" w:rsidRDefault="00EE399F"/>
    <w:p w14:paraId="6E325BC6" w14:textId="77777777" w:rsidR="00EE399F" w:rsidRDefault="00EE399F"/>
    <w:p w14:paraId="5DD3D808" w14:textId="77777777" w:rsidR="00822D93" w:rsidRDefault="00822D93" w:rsidP="00822D93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2133E5" wp14:editId="2816A21D">
                <wp:simplePos x="0" y="0"/>
                <wp:positionH relativeFrom="column">
                  <wp:posOffset>-1143000</wp:posOffset>
                </wp:positionH>
                <wp:positionV relativeFrom="paragraph">
                  <wp:posOffset>0</wp:posOffset>
                </wp:positionV>
                <wp:extent cx="5257800" cy="571500"/>
                <wp:effectExtent l="0" t="0" r="25400" b="381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E761C" w14:textId="77777777" w:rsidR="007B60A8" w:rsidRPr="006330C1" w:rsidRDefault="007B60A8" w:rsidP="00822D9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Other information about DRILL</w:t>
                            </w:r>
                          </w:p>
                          <w:p w14:paraId="6A25E537" w14:textId="77777777" w:rsidR="007B60A8" w:rsidRDefault="007B60A8" w:rsidP="00822D93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33E5" id="Text Box 28" o:spid="_x0000_s1070" type="#_x0000_t202" style="position:absolute;margin-left:-90pt;margin-top:0;width:414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" fillcolor="#ef85f7" strokecolor="#88b4d9" strokeweight="2pt">
                <v:textbox>
                  <w:txbxContent>
                    <w:p w14:paraId="509E761C" w14:textId="77777777" w:rsidR="007B60A8" w:rsidRPr="006330C1" w:rsidRDefault="007B60A8" w:rsidP="00822D9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Other information about DRILL</w:t>
                      </w:r>
                    </w:p>
                    <w:p w14:paraId="6A25E537" w14:textId="77777777" w:rsidR="007B60A8" w:rsidRDefault="007B60A8" w:rsidP="00822D93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2313A125" w14:textId="77777777" w:rsidR="00822D93" w:rsidRDefault="00822D93" w:rsidP="00822D93">
      <w:pPr>
        <w:rPr>
          <w:b/>
          <w:sz w:val="44"/>
          <w:szCs w:val="44"/>
        </w:rPr>
      </w:pPr>
    </w:p>
    <w:p w14:paraId="2CB8C4C7" w14:textId="1FF9CD33" w:rsidR="00B3570A" w:rsidRDefault="00B3570A" w:rsidP="00822D93"/>
    <w:p w14:paraId="3900C385" w14:textId="77777777" w:rsidR="00246404" w:rsidRDefault="00246404" w:rsidP="00822D93"/>
    <w:p w14:paraId="50E88E66" w14:textId="4D41E755" w:rsidR="00822D93" w:rsidRPr="002E616F" w:rsidRDefault="00246404" w:rsidP="00822D93">
      <w:r w:rsidRPr="002E616F"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 wp14:anchorId="7A225DB5" wp14:editId="74547E7E">
            <wp:simplePos x="0" y="0"/>
            <wp:positionH relativeFrom="column">
              <wp:posOffset>-2286000</wp:posOffset>
            </wp:positionH>
            <wp:positionV relativeFrom="paragraph">
              <wp:posOffset>33020</wp:posOffset>
            </wp:positionV>
            <wp:extent cx="1835785" cy="1257300"/>
            <wp:effectExtent l="0" t="0" r="0" b="12700"/>
            <wp:wrapNone/>
            <wp:docPr id="162" name="Picture 162" descr="big lotte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 lottery log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D93" w:rsidRPr="002E616F">
        <w:t xml:space="preserve">Money for DRILL comes from a group called the </w:t>
      </w:r>
      <w:r w:rsidR="00822D93" w:rsidRPr="002E616F">
        <w:rPr>
          <w:b/>
        </w:rPr>
        <w:t>Big Lottery Fund.</w:t>
      </w:r>
    </w:p>
    <w:p w14:paraId="04ABC82F" w14:textId="77777777" w:rsidR="00822D93" w:rsidRPr="002E616F" w:rsidRDefault="00822D93" w:rsidP="00822D93">
      <w:pPr>
        <w:rPr>
          <w:b/>
          <w:sz w:val="44"/>
          <w:szCs w:val="44"/>
        </w:rPr>
      </w:pPr>
    </w:p>
    <w:p w14:paraId="4D2B607B" w14:textId="5D60904B" w:rsidR="00822D93" w:rsidRPr="002E616F" w:rsidRDefault="00822D93" w:rsidP="00822D93">
      <w:pPr>
        <w:rPr>
          <w:b/>
          <w:sz w:val="44"/>
          <w:szCs w:val="44"/>
        </w:rPr>
      </w:pPr>
    </w:p>
    <w:p w14:paraId="14212B5F" w14:textId="50DDA4A2" w:rsidR="00822D93" w:rsidRPr="002E616F" w:rsidRDefault="00822D93" w:rsidP="00822D93">
      <w:r w:rsidRPr="002E616F">
        <w:t>There are 4 groups in charge of                  running DRILL.</w:t>
      </w:r>
    </w:p>
    <w:p w14:paraId="3CE158DB" w14:textId="77777777" w:rsidR="00B3570A" w:rsidRPr="002E616F" w:rsidRDefault="00B3570A" w:rsidP="00822D93">
      <w:pPr>
        <w:rPr>
          <w:rFonts w:cs="Arial"/>
          <w:color w:val="1A1A1A"/>
          <w:sz w:val="37"/>
          <w:szCs w:val="37"/>
        </w:rPr>
      </w:pPr>
    </w:p>
    <w:p w14:paraId="2C1A9277" w14:textId="77777777" w:rsidR="00B3570A" w:rsidRPr="002E616F" w:rsidRDefault="00B3570A" w:rsidP="00822D93">
      <w:pPr>
        <w:rPr>
          <w:rFonts w:cs="Arial"/>
          <w:color w:val="1A1A1A"/>
          <w:sz w:val="37"/>
          <w:szCs w:val="37"/>
        </w:rPr>
      </w:pPr>
    </w:p>
    <w:p w14:paraId="573603EE" w14:textId="77777777" w:rsidR="00822D93" w:rsidRPr="002E616F" w:rsidRDefault="00822D93" w:rsidP="00822D93">
      <w:r w:rsidRPr="002E616F">
        <w:t>They are:</w:t>
      </w:r>
    </w:p>
    <w:p w14:paraId="4E419DEC" w14:textId="11F991D9" w:rsidR="00822D93" w:rsidRPr="002E616F" w:rsidRDefault="00B3570A" w:rsidP="00822D93">
      <w:r w:rsidRPr="002E61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0624" behindDoc="0" locked="0" layoutInCell="1" allowOverlap="1" wp14:anchorId="060EE95C" wp14:editId="2E5CE59C">
            <wp:simplePos x="0" y="0"/>
            <wp:positionH relativeFrom="column">
              <wp:posOffset>-2400300</wp:posOffset>
            </wp:positionH>
            <wp:positionV relativeFrom="paragraph">
              <wp:posOffset>118745</wp:posOffset>
            </wp:positionV>
            <wp:extent cx="2041525" cy="20415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461E" w14:textId="77777777" w:rsidR="00822D93" w:rsidRPr="002E616F" w:rsidRDefault="00822D93" w:rsidP="00822D93">
      <w:pPr>
        <w:pStyle w:val="ListParagraph"/>
        <w:numPr>
          <w:ilvl w:val="0"/>
          <w:numId w:val="37"/>
        </w:numPr>
        <w:ind w:left="360"/>
      </w:pPr>
      <w:r w:rsidRPr="002E616F">
        <w:t>Disability Action (Northern Ireland)</w:t>
      </w:r>
    </w:p>
    <w:p w14:paraId="2A12CF81" w14:textId="77777777" w:rsidR="00822D93" w:rsidRPr="002E616F" w:rsidRDefault="00822D93" w:rsidP="00822D93"/>
    <w:p w14:paraId="2EAF6334" w14:textId="77777777" w:rsidR="00822D93" w:rsidRPr="002E616F" w:rsidRDefault="00822D93" w:rsidP="00822D93">
      <w:pPr>
        <w:pStyle w:val="ListParagraph"/>
        <w:numPr>
          <w:ilvl w:val="0"/>
          <w:numId w:val="37"/>
        </w:numPr>
        <w:ind w:left="360"/>
      </w:pPr>
      <w:r w:rsidRPr="002E616F">
        <w:t>Disability Wales</w:t>
      </w:r>
    </w:p>
    <w:p w14:paraId="197D857B" w14:textId="77777777" w:rsidR="00822D93" w:rsidRPr="002E616F" w:rsidRDefault="00822D93" w:rsidP="00822D93"/>
    <w:p w14:paraId="7F766D03" w14:textId="77777777" w:rsidR="00822D93" w:rsidRPr="002E616F" w:rsidRDefault="00822D93" w:rsidP="00822D93">
      <w:pPr>
        <w:pStyle w:val="ListParagraph"/>
        <w:numPr>
          <w:ilvl w:val="0"/>
          <w:numId w:val="37"/>
        </w:numPr>
        <w:ind w:left="360"/>
      </w:pPr>
      <w:r w:rsidRPr="002E616F">
        <w:t>Inclusion Scotland</w:t>
      </w:r>
    </w:p>
    <w:p w14:paraId="7D41082B" w14:textId="77777777" w:rsidR="00822D93" w:rsidRPr="002E616F" w:rsidRDefault="00822D93" w:rsidP="00822D93"/>
    <w:p w14:paraId="42E35208" w14:textId="77777777" w:rsidR="00822D93" w:rsidRPr="002E616F" w:rsidRDefault="00822D93" w:rsidP="00822D93">
      <w:pPr>
        <w:pStyle w:val="ListParagraph"/>
        <w:numPr>
          <w:ilvl w:val="0"/>
          <w:numId w:val="37"/>
        </w:numPr>
        <w:ind w:left="360"/>
      </w:pPr>
      <w:r w:rsidRPr="002E616F">
        <w:t>Disability Rights UK (England)</w:t>
      </w:r>
    </w:p>
    <w:p w14:paraId="25CED2DA" w14:textId="0CA3EDAF" w:rsidR="00822D93" w:rsidRDefault="00822D93" w:rsidP="00822D93"/>
    <w:p w14:paraId="055B36DE" w14:textId="77777777" w:rsidR="00822D93" w:rsidRDefault="00822D93" w:rsidP="00822D93"/>
    <w:p w14:paraId="5A8E5438" w14:textId="77777777" w:rsidR="00675E74" w:rsidRDefault="00675E74" w:rsidP="00822D93"/>
    <w:p w14:paraId="2141C375" w14:textId="77777777" w:rsidR="00675E74" w:rsidRDefault="00675E74" w:rsidP="00822D93"/>
    <w:p w14:paraId="72F4348B" w14:textId="77777777" w:rsidR="00675E74" w:rsidRDefault="00675E74" w:rsidP="00822D93"/>
    <w:p w14:paraId="1D90BEEB" w14:textId="77777777" w:rsidR="00675E74" w:rsidRDefault="00675E74" w:rsidP="00822D93"/>
    <w:p w14:paraId="54F9121D" w14:textId="77777777" w:rsidR="00675E74" w:rsidRDefault="00675E74" w:rsidP="00822D93"/>
    <w:p w14:paraId="7238CD15" w14:textId="77777777" w:rsidR="00675E74" w:rsidRDefault="00675E74" w:rsidP="00822D93"/>
    <w:p w14:paraId="082083B6" w14:textId="77777777" w:rsidR="00675E74" w:rsidRDefault="00675E74" w:rsidP="00822D93"/>
    <w:p w14:paraId="626991F1" w14:textId="77777777" w:rsidR="00675E74" w:rsidRDefault="00675E74" w:rsidP="00822D93"/>
    <w:p w14:paraId="0710A691" w14:textId="77777777" w:rsidR="00675E74" w:rsidRDefault="00675E74" w:rsidP="00822D93">
      <w:pPr>
        <w:rPr>
          <w:b/>
          <w:sz w:val="44"/>
          <w:szCs w:val="44"/>
        </w:rPr>
      </w:pPr>
    </w:p>
    <w:p w14:paraId="17549202" w14:textId="77777777" w:rsidR="00822D93" w:rsidRDefault="00822D93"/>
    <w:p w14:paraId="1271AEF5" w14:textId="77777777" w:rsidR="00B3570A" w:rsidRDefault="00B3570A"/>
    <w:p w14:paraId="22721968" w14:textId="77777777" w:rsidR="00822D93" w:rsidRDefault="00822D93"/>
    <w:p w14:paraId="0E5F0EE7" w14:textId="77777777" w:rsidR="000621E3" w:rsidRDefault="000621E3"/>
    <w:p w14:paraId="4E1EEAFD" w14:textId="77777777" w:rsidR="00664E6F" w:rsidRDefault="00664E6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B2D7F7" wp14:editId="4D111194">
                <wp:simplePos x="0" y="0"/>
                <wp:positionH relativeFrom="column">
                  <wp:posOffset>-800100</wp:posOffset>
                </wp:positionH>
                <wp:positionV relativeFrom="paragraph">
                  <wp:posOffset>-228600</wp:posOffset>
                </wp:positionV>
                <wp:extent cx="5257800" cy="571500"/>
                <wp:effectExtent l="0" t="0" r="25400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71500"/>
                        </a:xfrm>
                        <a:prstGeom prst="rect">
                          <a:avLst/>
                        </a:prstGeom>
                        <a:solidFill>
                          <a:srgbClr val="EF85F7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0073A" w14:textId="77777777" w:rsidR="007B60A8" w:rsidRDefault="007B60A8" w:rsidP="00664E6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Information to help you</w:t>
                            </w:r>
                          </w:p>
                          <w:p w14:paraId="392218AF" w14:textId="77777777" w:rsidR="007B60A8" w:rsidRDefault="007B60A8" w:rsidP="00664E6F">
                            <w:pPr>
                              <w:tabs>
                                <w:tab w:val="left" w:pos="439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D7F7" id="Text Box 23" o:spid="_x0000_s1071" type="#_x0000_t202" style="position:absolute;margin-left:-63pt;margin-top:-18pt;width:414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" fillcolor="#ef85f7" strokecolor="#88b4d9" strokeweight="2pt">
                <v:textbox>
                  <w:txbxContent>
                    <w:p w14:paraId="4100073A" w14:textId="77777777" w:rsidR="007B60A8" w:rsidRDefault="007B60A8" w:rsidP="00664E6F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Information to help you</w:t>
                      </w:r>
                    </w:p>
                    <w:p w14:paraId="392218AF" w14:textId="77777777" w:rsidR="007B60A8" w:rsidRDefault="007B60A8" w:rsidP="00664E6F">
                      <w:pPr>
                        <w:tabs>
                          <w:tab w:val="left" w:pos="439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14:paraId="1329C62A" w14:textId="77777777" w:rsidR="00664E6F" w:rsidRDefault="00664E6F">
      <w:pPr>
        <w:rPr>
          <w:b/>
          <w:sz w:val="44"/>
          <w:szCs w:val="44"/>
        </w:rPr>
      </w:pPr>
    </w:p>
    <w:p w14:paraId="616446F5" w14:textId="2E3AA5C2" w:rsidR="00822D93" w:rsidRPr="00822D93" w:rsidRDefault="00F0651C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3696" behindDoc="0" locked="0" layoutInCell="1" allowOverlap="1" wp14:anchorId="7AAA4AA7" wp14:editId="456972CE">
            <wp:simplePos x="0" y="0"/>
            <wp:positionH relativeFrom="column">
              <wp:posOffset>-2400300</wp:posOffset>
            </wp:positionH>
            <wp:positionV relativeFrom="paragraph">
              <wp:posOffset>179070</wp:posOffset>
            </wp:positionV>
            <wp:extent cx="1943100" cy="1943100"/>
            <wp:effectExtent l="0" t="0" r="12700" b="1270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89">
        <w:rPr>
          <w:b/>
          <w:sz w:val="40"/>
          <w:szCs w:val="40"/>
        </w:rPr>
        <w:t>Information</w:t>
      </w:r>
      <w:r w:rsidR="00822D93" w:rsidRPr="00822D93">
        <w:rPr>
          <w:b/>
          <w:sz w:val="40"/>
          <w:szCs w:val="40"/>
        </w:rPr>
        <w:t xml:space="preserve"> to look at</w:t>
      </w:r>
    </w:p>
    <w:p w14:paraId="5F030669" w14:textId="3EC5BEEE" w:rsidR="00822D93" w:rsidRDefault="00822D93">
      <w:pPr>
        <w:rPr>
          <w:b/>
          <w:sz w:val="44"/>
          <w:szCs w:val="44"/>
        </w:rPr>
      </w:pPr>
    </w:p>
    <w:p w14:paraId="1219C915" w14:textId="2406FECF" w:rsidR="00804A4C" w:rsidRDefault="003B6D3B">
      <w:pPr>
        <w:rPr>
          <w:rFonts w:cs="Arial"/>
        </w:rPr>
      </w:pPr>
      <w:r>
        <w:rPr>
          <w:rFonts w:cs="Arial"/>
        </w:rPr>
        <w:t xml:space="preserve">1. </w:t>
      </w:r>
      <w:r w:rsidR="00664E6F">
        <w:rPr>
          <w:rFonts w:cs="Arial"/>
        </w:rPr>
        <w:t>There is a</w:t>
      </w:r>
      <w:r w:rsidR="00D14A3C">
        <w:rPr>
          <w:rFonts w:cs="Arial"/>
        </w:rPr>
        <w:t xml:space="preserve"> document about the rights </w:t>
      </w:r>
      <w:r w:rsidR="00BA73AF">
        <w:rPr>
          <w:rFonts w:cs="Arial"/>
        </w:rPr>
        <w:t xml:space="preserve">                  </w:t>
      </w:r>
      <w:r w:rsidR="00B72317">
        <w:rPr>
          <w:rFonts w:cs="Arial"/>
        </w:rPr>
        <w:t>of disabled people</w:t>
      </w:r>
      <w:r w:rsidR="00684694">
        <w:rPr>
          <w:rFonts w:cs="Arial"/>
        </w:rPr>
        <w:t>.</w:t>
      </w:r>
    </w:p>
    <w:p w14:paraId="0243E36E" w14:textId="77777777" w:rsidR="00804A4C" w:rsidRDefault="00804A4C">
      <w:pPr>
        <w:rPr>
          <w:rFonts w:cs="Arial"/>
        </w:rPr>
      </w:pPr>
    </w:p>
    <w:p w14:paraId="01789A4D" w14:textId="77777777" w:rsidR="00D14A3C" w:rsidRDefault="00D14A3C">
      <w:pPr>
        <w:rPr>
          <w:rFonts w:cs="Arial"/>
        </w:rPr>
      </w:pPr>
      <w:r>
        <w:rPr>
          <w:rFonts w:cs="Arial"/>
        </w:rPr>
        <w:t xml:space="preserve">It is called the: </w:t>
      </w:r>
    </w:p>
    <w:p w14:paraId="0AC43D51" w14:textId="356984DB" w:rsidR="001940E1" w:rsidRDefault="001940E1">
      <w:pPr>
        <w:rPr>
          <w:rFonts w:cs="Arial"/>
          <w:b/>
        </w:rPr>
      </w:pPr>
      <w:r w:rsidRPr="00D14A3C">
        <w:rPr>
          <w:rFonts w:cs="Arial"/>
          <w:b/>
        </w:rPr>
        <w:t xml:space="preserve">United Nations Convention on the Rights of Persons with Disabilities </w:t>
      </w:r>
      <w:r w:rsidR="000C721F">
        <w:rPr>
          <w:rFonts w:cs="Arial"/>
          <w:b/>
        </w:rPr>
        <w:t>(UNC</w:t>
      </w:r>
      <w:r w:rsidR="001C03BE" w:rsidRPr="00D14A3C">
        <w:rPr>
          <w:rFonts w:cs="Arial"/>
          <w:b/>
        </w:rPr>
        <w:t>R</w:t>
      </w:r>
      <w:r w:rsidR="000C721F">
        <w:rPr>
          <w:rFonts w:cs="Arial"/>
          <w:b/>
        </w:rPr>
        <w:t>P</w:t>
      </w:r>
      <w:r w:rsidR="001C03BE" w:rsidRPr="00D14A3C">
        <w:rPr>
          <w:rFonts w:cs="Arial"/>
          <w:b/>
        </w:rPr>
        <w:t>D)</w:t>
      </w:r>
    </w:p>
    <w:p w14:paraId="2570FF86" w14:textId="57B886C7" w:rsidR="00D14A3C" w:rsidRDefault="00D14A3C">
      <w:pPr>
        <w:rPr>
          <w:rFonts w:cs="Arial"/>
          <w:b/>
        </w:rPr>
      </w:pPr>
    </w:p>
    <w:p w14:paraId="7B0779BF" w14:textId="5D176D63" w:rsidR="00D14A3C" w:rsidRPr="00D14A3C" w:rsidRDefault="007951D3">
      <w:pPr>
        <w:rPr>
          <w:rFonts w:cs="Arial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4720" behindDoc="0" locked="0" layoutInCell="1" allowOverlap="1" wp14:anchorId="4D4A77E2" wp14:editId="37D55D43">
            <wp:simplePos x="0" y="0"/>
            <wp:positionH relativeFrom="column">
              <wp:posOffset>-2171700</wp:posOffset>
            </wp:positionH>
            <wp:positionV relativeFrom="paragraph">
              <wp:posOffset>-12700</wp:posOffset>
            </wp:positionV>
            <wp:extent cx="1714500" cy="1714500"/>
            <wp:effectExtent l="0" t="0" r="1270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A3C" w:rsidRPr="00D14A3C">
        <w:rPr>
          <w:rFonts w:cs="Arial"/>
        </w:rPr>
        <w:t>It is</w:t>
      </w:r>
      <w:r w:rsidR="00BA73AF">
        <w:rPr>
          <w:rFonts w:cs="Arial"/>
        </w:rPr>
        <w:t xml:space="preserve"> in easy read on this website</w:t>
      </w:r>
      <w:r w:rsidR="00D14A3C" w:rsidRPr="00D14A3C">
        <w:rPr>
          <w:rFonts w:cs="Arial"/>
        </w:rPr>
        <w:t>:</w:t>
      </w:r>
    </w:p>
    <w:p w14:paraId="68D67E09" w14:textId="77777777" w:rsidR="00804A4C" w:rsidRDefault="00804A4C"/>
    <w:p w14:paraId="07ADFD9C" w14:textId="11798A8C" w:rsidR="001C03BE" w:rsidRPr="00D14A3C" w:rsidRDefault="004E552C">
      <w:hyperlink r:id="rId93" w:history="1">
        <w:r w:rsidR="007951D3" w:rsidRPr="00F0166E">
          <w:rPr>
            <w:rStyle w:val="Hyperlink"/>
          </w:rPr>
          <w:t>www.gov.uk/government/uploads/system/uploads/attachment_data/file/345108/easy-read-un-convention.pdf</w:t>
        </w:r>
      </w:hyperlink>
    </w:p>
    <w:p w14:paraId="38E6F116" w14:textId="5DEA06FB" w:rsidR="001C03BE" w:rsidRDefault="00A21CE9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0864" behindDoc="0" locked="0" layoutInCell="1" allowOverlap="1" wp14:anchorId="7E77C385" wp14:editId="761AABC3">
            <wp:simplePos x="0" y="0"/>
            <wp:positionH relativeFrom="column">
              <wp:posOffset>-2286000</wp:posOffset>
            </wp:positionH>
            <wp:positionV relativeFrom="paragraph">
              <wp:posOffset>191135</wp:posOffset>
            </wp:positionV>
            <wp:extent cx="2041525" cy="204152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A14D" w14:textId="77777777" w:rsidR="00383443" w:rsidRDefault="00383443">
      <w:pPr>
        <w:rPr>
          <w:b/>
          <w:sz w:val="44"/>
          <w:szCs w:val="44"/>
        </w:rPr>
      </w:pPr>
    </w:p>
    <w:p w14:paraId="4F27C550" w14:textId="1BE29139" w:rsidR="001940E1" w:rsidRDefault="001940E1">
      <w:pPr>
        <w:rPr>
          <w:b/>
          <w:sz w:val="44"/>
          <w:szCs w:val="44"/>
        </w:rPr>
      </w:pPr>
    </w:p>
    <w:p w14:paraId="43C96CB2" w14:textId="03619BA9" w:rsidR="001940E1" w:rsidRDefault="008D7DF9">
      <w:pPr>
        <w:rPr>
          <w:rFonts w:cs="Arial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8816" behindDoc="0" locked="0" layoutInCell="1" allowOverlap="1" wp14:anchorId="633AADBF" wp14:editId="529D556B">
            <wp:simplePos x="0" y="0"/>
            <wp:positionH relativeFrom="column">
              <wp:posOffset>-2171700</wp:posOffset>
            </wp:positionH>
            <wp:positionV relativeFrom="paragraph">
              <wp:posOffset>686435</wp:posOffset>
            </wp:positionV>
            <wp:extent cx="1714500" cy="1714500"/>
            <wp:effectExtent l="0" t="0" r="1270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3B">
        <w:rPr>
          <w:rFonts w:cs="Arial"/>
        </w:rPr>
        <w:t xml:space="preserve">2. </w:t>
      </w:r>
      <w:r w:rsidR="00D14A3C">
        <w:rPr>
          <w:rFonts w:cs="Arial"/>
        </w:rPr>
        <w:t>There is some e</w:t>
      </w:r>
      <w:r w:rsidR="001940E1" w:rsidRPr="001940E1">
        <w:rPr>
          <w:rFonts w:cs="Arial"/>
        </w:rPr>
        <w:t xml:space="preserve">asy read information </w:t>
      </w:r>
      <w:r w:rsidR="00D14A3C">
        <w:rPr>
          <w:rFonts w:cs="Arial"/>
        </w:rPr>
        <w:t xml:space="preserve">          </w:t>
      </w:r>
      <w:r w:rsidR="001940E1" w:rsidRPr="001940E1">
        <w:rPr>
          <w:rFonts w:cs="Arial"/>
        </w:rPr>
        <w:t>about how disabled people and other people can work together</w:t>
      </w:r>
      <w:r w:rsidR="002F5EDA">
        <w:rPr>
          <w:rFonts w:cs="Arial"/>
        </w:rPr>
        <w:t xml:space="preserve"> </w:t>
      </w:r>
      <w:r w:rsidR="00C8081C">
        <w:rPr>
          <w:rFonts w:cs="Arial"/>
        </w:rPr>
        <w:t>in a good way.</w:t>
      </w:r>
    </w:p>
    <w:p w14:paraId="215BD251" w14:textId="1F5986AE" w:rsidR="00AE50AF" w:rsidRDefault="00AE50AF">
      <w:pPr>
        <w:rPr>
          <w:rFonts w:cs="Arial"/>
        </w:rPr>
      </w:pPr>
    </w:p>
    <w:p w14:paraId="615F799C" w14:textId="45FFDA2C" w:rsidR="003B6D3B" w:rsidRDefault="003B6D3B">
      <w:pPr>
        <w:rPr>
          <w:rFonts w:cs="Arial"/>
        </w:rPr>
      </w:pPr>
    </w:p>
    <w:p w14:paraId="10C5D408" w14:textId="647DF2C1" w:rsidR="003B6D3B" w:rsidRDefault="003B6D3B">
      <w:pPr>
        <w:rPr>
          <w:rFonts w:cs="Arial"/>
        </w:rPr>
      </w:pPr>
    </w:p>
    <w:p w14:paraId="5AA0253F" w14:textId="77777777" w:rsidR="00AE50AF" w:rsidRDefault="00AE50AF" w:rsidP="00AE50AF">
      <w:pPr>
        <w:spacing w:after="120"/>
        <w:rPr>
          <w:rFonts w:cs="Arial"/>
        </w:rPr>
      </w:pPr>
      <w:r>
        <w:rPr>
          <w:rFonts w:cs="Arial"/>
        </w:rPr>
        <w:t>It is on this website:</w:t>
      </w:r>
    </w:p>
    <w:p w14:paraId="4CC1C817" w14:textId="6E5C9DD6" w:rsidR="00D14A3C" w:rsidRPr="00D14A3C" w:rsidRDefault="004E552C" w:rsidP="00AE50AF">
      <w:pPr>
        <w:spacing w:after="120"/>
        <w:rPr>
          <w:rStyle w:val="Hyperlink"/>
        </w:rPr>
      </w:pPr>
      <w:hyperlink r:id="rId94" w:history="1">
        <w:r w:rsidR="001940E1" w:rsidRPr="00D14A3C">
          <w:rPr>
            <w:rStyle w:val="Hyperlink"/>
          </w:rPr>
          <w:t>http://bit.ly/ILIScopro2</w:t>
        </w:r>
      </w:hyperlink>
      <w:r w:rsidR="001940E1" w:rsidRPr="00D14A3C">
        <w:rPr>
          <w:rStyle w:val="Hyperlink"/>
        </w:rPr>
        <w:t xml:space="preserve">   </w:t>
      </w:r>
    </w:p>
    <w:p w14:paraId="4125EAE7" w14:textId="66BD4387" w:rsidR="001940E1" w:rsidRPr="00D14A3C" w:rsidRDefault="007951D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6768" behindDoc="0" locked="0" layoutInCell="1" allowOverlap="1" wp14:anchorId="4ED81F1B" wp14:editId="1380A54C">
            <wp:simplePos x="0" y="0"/>
            <wp:positionH relativeFrom="column">
              <wp:posOffset>-2171700</wp:posOffset>
            </wp:positionH>
            <wp:positionV relativeFrom="paragraph">
              <wp:posOffset>172085</wp:posOffset>
            </wp:positionV>
            <wp:extent cx="1714500" cy="1714500"/>
            <wp:effectExtent l="0" t="0" r="1270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0E1" w:rsidRPr="00D14A3C">
        <w:t xml:space="preserve">                                                  </w:t>
      </w:r>
    </w:p>
    <w:p w14:paraId="66B183DF" w14:textId="7BC59A4C" w:rsidR="00383443" w:rsidRDefault="00383443">
      <w:pPr>
        <w:rPr>
          <w:b/>
          <w:sz w:val="44"/>
          <w:szCs w:val="44"/>
        </w:rPr>
      </w:pPr>
    </w:p>
    <w:p w14:paraId="431CE7B1" w14:textId="3C3F7290" w:rsidR="00664E6F" w:rsidRDefault="00664E6F">
      <w:pPr>
        <w:rPr>
          <w:b/>
          <w:sz w:val="44"/>
          <w:szCs w:val="44"/>
        </w:rPr>
      </w:pPr>
    </w:p>
    <w:p w14:paraId="46F1376F" w14:textId="1FD56FA3" w:rsidR="00383443" w:rsidRDefault="003B6D3B">
      <w:pPr>
        <w:rPr>
          <w:rFonts w:cs="Arial"/>
          <w:b/>
        </w:rPr>
      </w:pPr>
      <w:r w:rsidRPr="008D7DF9">
        <w:rPr>
          <w:rFonts w:cs="Arial"/>
        </w:rPr>
        <w:t xml:space="preserve">3. </w:t>
      </w:r>
      <w:r w:rsidR="00D36428" w:rsidRPr="008D7DF9">
        <w:rPr>
          <w:rFonts w:cs="Arial"/>
        </w:rPr>
        <w:t xml:space="preserve">Our website is </w:t>
      </w:r>
      <w:hyperlink r:id="rId95" w:history="1">
        <w:r w:rsidR="00B12213" w:rsidRPr="008D7DF9">
          <w:rPr>
            <w:rStyle w:val="Hyperlink"/>
            <w:rFonts w:cs="Arial"/>
          </w:rPr>
          <w:t>www.drilluk.org.uk</w:t>
        </w:r>
      </w:hyperlink>
    </w:p>
    <w:p w14:paraId="78E2DE75" w14:textId="77777777" w:rsidR="008D7DF9" w:rsidRDefault="008D7DF9">
      <w:pPr>
        <w:rPr>
          <w:b/>
          <w:sz w:val="44"/>
          <w:szCs w:val="44"/>
        </w:rPr>
      </w:pPr>
    </w:p>
    <w:p w14:paraId="76DD6DF9" w14:textId="3A3959EB" w:rsidR="00F917A2" w:rsidRDefault="007951D3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41888" behindDoc="0" locked="0" layoutInCell="1" allowOverlap="1" wp14:anchorId="5F1AC720" wp14:editId="30E6062C">
            <wp:simplePos x="0" y="0"/>
            <wp:positionH relativeFrom="column">
              <wp:posOffset>-1828800</wp:posOffset>
            </wp:positionH>
            <wp:positionV relativeFrom="paragraph">
              <wp:posOffset>-685800</wp:posOffset>
            </wp:positionV>
            <wp:extent cx="1560195" cy="156019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3B">
        <w:rPr>
          <w:b/>
          <w:sz w:val="44"/>
          <w:szCs w:val="44"/>
        </w:rPr>
        <w:t>W</w:t>
      </w:r>
      <w:r w:rsidR="00F917A2">
        <w:rPr>
          <w:b/>
          <w:sz w:val="44"/>
          <w:szCs w:val="44"/>
        </w:rPr>
        <w:t>hat hard words mean</w:t>
      </w:r>
    </w:p>
    <w:p w14:paraId="2E9DCAD9" w14:textId="77777777" w:rsidR="007951D3" w:rsidRDefault="007951D3">
      <w:pPr>
        <w:rPr>
          <w:b/>
          <w:sz w:val="44"/>
          <w:szCs w:val="44"/>
        </w:rPr>
      </w:pPr>
    </w:p>
    <w:tbl>
      <w:tblPr>
        <w:tblStyle w:val="TableGrid"/>
        <w:tblpPr w:leftFromText="180" w:rightFromText="180" w:vertAnchor="text" w:horzAnchor="page" w:tblpX="1018" w:tblpY="604"/>
        <w:tblW w:w="10173" w:type="dxa"/>
        <w:tblLook w:val="04A0" w:firstRow="1" w:lastRow="0" w:firstColumn="1" w:lastColumn="0" w:noHBand="0" w:noVBand="1"/>
      </w:tblPr>
      <w:tblGrid>
        <w:gridCol w:w="4077"/>
        <w:gridCol w:w="6096"/>
      </w:tblGrid>
      <w:tr w:rsidR="00F917A2" w14:paraId="5AD0CC95" w14:textId="77777777" w:rsidTr="00A8219F">
        <w:tc>
          <w:tcPr>
            <w:tcW w:w="4077" w:type="dxa"/>
          </w:tcPr>
          <w:p w14:paraId="27D0E10B" w14:textId="77777777" w:rsidR="00F917A2" w:rsidRPr="00971CE3" w:rsidRDefault="00971CE3" w:rsidP="00F917A2">
            <w:pPr>
              <w:rPr>
                <w:b/>
                <w:sz w:val="40"/>
                <w:szCs w:val="40"/>
              </w:rPr>
            </w:pPr>
            <w:r w:rsidRPr="00971CE3">
              <w:rPr>
                <w:b/>
                <w:sz w:val="40"/>
                <w:szCs w:val="40"/>
              </w:rPr>
              <w:t>Word</w:t>
            </w:r>
          </w:p>
        </w:tc>
        <w:tc>
          <w:tcPr>
            <w:tcW w:w="6096" w:type="dxa"/>
          </w:tcPr>
          <w:p w14:paraId="135638F1" w14:textId="77777777" w:rsidR="00F917A2" w:rsidRDefault="00971CE3" w:rsidP="00F917A2">
            <w:pPr>
              <w:rPr>
                <w:b/>
                <w:sz w:val="40"/>
                <w:szCs w:val="40"/>
              </w:rPr>
            </w:pPr>
            <w:r w:rsidRPr="00971CE3">
              <w:rPr>
                <w:b/>
                <w:sz w:val="40"/>
                <w:szCs w:val="40"/>
              </w:rPr>
              <w:t>What it means</w:t>
            </w:r>
          </w:p>
          <w:p w14:paraId="6DD33623" w14:textId="77777777" w:rsidR="00971CE3" w:rsidRPr="00971CE3" w:rsidRDefault="00971CE3" w:rsidP="00F917A2">
            <w:pPr>
              <w:rPr>
                <w:b/>
                <w:sz w:val="40"/>
                <w:szCs w:val="40"/>
              </w:rPr>
            </w:pPr>
          </w:p>
        </w:tc>
      </w:tr>
      <w:tr w:rsidR="007013B2" w14:paraId="14CCCCE9" w14:textId="77777777" w:rsidTr="00A8219F">
        <w:tc>
          <w:tcPr>
            <w:tcW w:w="4077" w:type="dxa"/>
          </w:tcPr>
          <w:p w14:paraId="17455150" w14:textId="77777777" w:rsidR="00A560ED" w:rsidRDefault="00A560ED" w:rsidP="00F917A2">
            <w:pPr>
              <w:rPr>
                <w:b/>
                <w:sz w:val="36"/>
                <w:szCs w:val="36"/>
              </w:rPr>
            </w:pPr>
          </w:p>
          <w:p w14:paraId="594D3417" w14:textId="77777777" w:rsidR="007013B2" w:rsidRPr="00A560ED" w:rsidRDefault="007013B2" w:rsidP="00F917A2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>Funding</w:t>
            </w:r>
          </w:p>
          <w:p w14:paraId="01D441E2" w14:textId="77777777" w:rsidR="00C17497" w:rsidRPr="00A560ED" w:rsidRDefault="00C17497" w:rsidP="00F917A2">
            <w:pPr>
              <w:rPr>
                <w:b/>
                <w:sz w:val="36"/>
                <w:szCs w:val="36"/>
              </w:rPr>
            </w:pPr>
          </w:p>
          <w:p w14:paraId="191AD388" w14:textId="77777777" w:rsidR="008D7DF9" w:rsidRDefault="008D7DF9" w:rsidP="00F917A2">
            <w:pPr>
              <w:rPr>
                <w:b/>
                <w:sz w:val="36"/>
                <w:szCs w:val="36"/>
              </w:rPr>
            </w:pPr>
          </w:p>
          <w:p w14:paraId="053AEC56" w14:textId="77777777" w:rsidR="00C17497" w:rsidRPr="00A560ED" w:rsidRDefault="00C17497" w:rsidP="00F917A2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 xml:space="preserve">Applying for funding </w:t>
            </w:r>
          </w:p>
        </w:tc>
        <w:tc>
          <w:tcPr>
            <w:tcW w:w="6096" w:type="dxa"/>
          </w:tcPr>
          <w:p w14:paraId="4089436F" w14:textId="77777777" w:rsidR="00A560ED" w:rsidRDefault="00A560ED" w:rsidP="00F917A2">
            <w:pPr>
              <w:rPr>
                <w:sz w:val="36"/>
                <w:szCs w:val="36"/>
              </w:rPr>
            </w:pPr>
          </w:p>
          <w:p w14:paraId="6CECC8E5" w14:textId="4FBF7651" w:rsidR="007013B2" w:rsidRDefault="0072106E" w:rsidP="00F917A2">
            <w:pPr>
              <w:rPr>
                <w:sz w:val="36"/>
                <w:szCs w:val="36"/>
              </w:rPr>
            </w:pPr>
            <w:r w:rsidRPr="0072106E">
              <w:rPr>
                <w:sz w:val="36"/>
                <w:szCs w:val="36"/>
              </w:rPr>
              <w:t>Money for a project</w:t>
            </w:r>
          </w:p>
          <w:p w14:paraId="52E3F5A5" w14:textId="77777777" w:rsidR="006635D9" w:rsidRDefault="006635D9" w:rsidP="00F917A2">
            <w:pPr>
              <w:rPr>
                <w:b/>
                <w:sz w:val="54"/>
                <w:szCs w:val="54"/>
              </w:rPr>
            </w:pPr>
          </w:p>
          <w:p w14:paraId="0E53AFE8" w14:textId="08F837B7" w:rsidR="00C17497" w:rsidRDefault="00FD3C34" w:rsidP="00F917A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C17497" w:rsidRPr="00C17497">
              <w:rPr>
                <w:sz w:val="36"/>
                <w:szCs w:val="36"/>
              </w:rPr>
              <w:t>sking for money for your project</w:t>
            </w:r>
          </w:p>
          <w:p w14:paraId="3B901F83" w14:textId="77777777" w:rsidR="00C17497" w:rsidRDefault="00C17497" w:rsidP="00F917A2">
            <w:pPr>
              <w:rPr>
                <w:sz w:val="36"/>
                <w:szCs w:val="36"/>
              </w:rPr>
            </w:pPr>
          </w:p>
          <w:p w14:paraId="2315C254" w14:textId="77777777" w:rsidR="00C17497" w:rsidRDefault="00C17497" w:rsidP="00F917A2">
            <w:pPr>
              <w:rPr>
                <w:b/>
                <w:sz w:val="54"/>
                <w:szCs w:val="54"/>
              </w:rPr>
            </w:pPr>
          </w:p>
        </w:tc>
      </w:tr>
      <w:tr w:rsidR="007013B2" w14:paraId="50810517" w14:textId="77777777" w:rsidTr="00A8219F">
        <w:tc>
          <w:tcPr>
            <w:tcW w:w="4077" w:type="dxa"/>
          </w:tcPr>
          <w:p w14:paraId="0FDDC98F" w14:textId="77777777" w:rsidR="00A560ED" w:rsidRDefault="00A560ED" w:rsidP="00F917A2">
            <w:pPr>
              <w:rPr>
                <w:b/>
                <w:sz w:val="36"/>
                <w:szCs w:val="36"/>
              </w:rPr>
            </w:pPr>
          </w:p>
          <w:p w14:paraId="4A8A2E4B" w14:textId="77777777" w:rsidR="007013B2" w:rsidRPr="00A560ED" w:rsidRDefault="0072106E" w:rsidP="00F917A2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>Outcome</w:t>
            </w:r>
          </w:p>
        </w:tc>
        <w:tc>
          <w:tcPr>
            <w:tcW w:w="6096" w:type="dxa"/>
          </w:tcPr>
          <w:p w14:paraId="321EC7B1" w14:textId="77777777" w:rsidR="00A560ED" w:rsidRDefault="00A560ED" w:rsidP="00564BF5">
            <w:pPr>
              <w:rPr>
                <w:sz w:val="36"/>
                <w:szCs w:val="36"/>
              </w:rPr>
            </w:pPr>
          </w:p>
          <w:p w14:paraId="61DF9FF9" w14:textId="77777777" w:rsidR="001723A9" w:rsidRDefault="0072106E" w:rsidP="00564BF5">
            <w:pPr>
              <w:rPr>
                <w:sz w:val="36"/>
                <w:szCs w:val="36"/>
              </w:rPr>
            </w:pPr>
            <w:r w:rsidRPr="0072106E">
              <w:rPr>
                <w:sz w:val="36"/>
                <w:szCs w:val="36"/>
              </w:rPr>
              <w:t xml:space="preserve">What change will </w:t>
            </w:r>
            <w:r w:rsidR="001723A9">
              <w:rPr>
                <w:sz w:val="36"/>
                <w:szCs w:val="36"/>
              </w:rPr>
              <w:t xml:space="preserve">happen because of your project. </w:t>
            </w:r>
          </w:p>
          <w:p w14:paraId="5B090905" w14:textId="77777777" w:rsidR="007013B2" w:rsidRDefault="0072106E" w:rsidP="00564BF5">
            <w:pPr>
              <w:rPr>
                <w:sz w:val="36"/>
                <w:szCs w:val="36"/>
              </w:rPr>
            </w:pPr>
            <w:r w:rsidRPr="0072106E">
              <w:rPr>
                <w:sz w:val="36"/>
                <w:szCs w:val="36"/>
              </w:rPr>
              <w:t>Wh</w:t>
            </w:r>
            <w:r w:rsidR="00564BF5">
              <w:rPr>
                <w:sz w:val="36"/>
                <w:szCs w:val="36"/>
              </w:rPr>
              <w:t>at your project will make better</w:t>
            </w:r>
          </w:p>
          <w:p w14:paraId="04ABDE6F" w14:textId="77777777" w:rsidR="006635D9" w:rsidRDefault="006635D9" w:rsidP="00564BF5">
            <w:pPr>
              <w:rPr>
                <w:b/>
                <w:sz w:val="54"/>
                <w:szCs w:val="54"/>
              </w:rPr>
            </w:pPr>
          </w:p>
        </w:tc>
      </w:tr>
      <w:tr w:rsidR="007013B2" w14:paraId="38FC90A6" w14:textId="77777777" w:rsidTr="00A8219F">
        <w:tc>
          <w:tcPr>
            <w:tcW w:w="4077" w:type="dxa"/>
          </w:tcPr>
          <w:p w14:paraId="00AD291D" w14:textId="77777777" w:rsidR="00A560ED" w:rsidRDefault="00A560ED" w:rsidP="00F917A2">
            <w:pPr>
              <w:rPr>
                <w:b/>
                <w:sz w:val="36"/>
                <w:szCs w:val="36"/>
              </w:rPr>
            </w:pPr>
          </w:p>
          <w:p w14:paraId="0E0EE447" w14:textId="77777777" w:rsidR="007013B2" w:rsidRPr="00A560ED" w:rsidRDefault="00157BAB" w:rsidP="00F917A2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>Theme</w:t>
            </w:r>
          </w:p>
        </w:tc>
        <w:tc>
          <w:tcPr>
            <w:tcW w:w="6096" w:type="dxa"/>
          </w:tcPr>
          <w:p w14:paraId="6C5827BF" w14:textId="77777777" w:rsidR="00A560ED" w:rsidRDefault="00A560ED" w:rsidP="00F917A2">
            <w:pPr>
              <w:rPr>
                <w:sz w:val="36"/>
                <w:szCs w:val="36"/>
              </w:rPr>
            </w:pPr>
          </w:p>
          <w:p w14:paraId="0CF9B952" w14:textId="77777777" w:rsidR="007013B2" w:rsidRDefault="00157BAB" w:rsidP="00F917A2">
            <w:pPr>
              <w:rPr>
                <w:sz w:val="36"/>
                <w:szCs w:val="36"/>
              </w:rPr>
            </w:pPr>
            <w:r w:rsidRPr="00157BAB">
              <w:rPr>
                <w:sz w:val="36"/>
                <w:szCs w:val="36"/>
              </w:rPr>
              <w:t>The subject your research is about</w:t>
            </w:r>
          </w:p>
          <w:p w14:paraId="63474273" w14:textId="77777777" w:rsidR="00157BAB" w:rsidRDefault="00157BAB" w:rsidP="00F917A2">
            <w:pPr>
              <w:rPr>
                <w:sz w:val="36"/>
                <w:szCs w:val="36"/>
              </w:rPr>
            </w:pPr>
          </w:p>
          <w:p w14:paraId="3FCD1071" w14:textId="77777777" w:rsidR="00157BAB" w:rsidRDefault="00157BAB" w:rsidP="00F917A2">
            <w:pPr>
              <w:rPr>
                <w:b/>
                <w:sz w:val="54"/>
                <w:szCs w:val="54"/>
              </w:rPr>
            </w:pPr>
          </w:p>
        </w:tc>
      </w:tr>
      <w:tr w:rsidR="00F917A2" w14:paraId="3440A586" w14:textId="77777777" w:rsidTr="00A8219F">
        <w:tc>
          <w:tcPr>
            <w:tcW w:w="4077" w:type="dxa"/>
          </w:tcPr>
          <w:p w14:paraId="4C4602BA" w14:textId="77777777" w:rsidR="00A560ED" w:rsidRDefault="00A560ED" w:rsidP="00F917A2">
            <w:pPr>
              <w:rPr>
                <w:b/>
                <w:sz w:val="36"/>
                <w:szCs w:val="36"/>
              </w:rPr>
            </w:pPr>
          </w:p>
          <w:p w14:paraId="34E36BEB" w14:textId="465E5D9C" w:rsidR="00F917A2" w:rsidRPr="00A560ED" w:rsidRDefault="00FD3C34" w:rsidP="00F917A2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Pilot p</w:t>
            </w:r>
            <w:r w:rsidR="00382C9B" w:rsidRPr="00A560ED">
              <w:rPr>
                <w:b/>
                <w:sz w:val="36"/>
                <w:szCs w:val="36"/>
              </w:rPr>
              <w:t>roject</w:t>
            </w:r>
          </w:p>
        </w:tc>
        <w:tc>
          <w:tcPr>
            <w:tcW w:w="6096" w:type="dxa"/>
          </w:tcPr>
          <w:p w14:paraId="13AFE1C1" w14:textId="77777777" w:rsidR="00A560ED" w:rsidRDefault="00A560ED" w:rsidP="00F917A2">
            <w:pPr>
              <w:rPr>
                <w:sz w:val="36"/>
                <w:szCs w:val="36"/>
              </w:rPr>
            </w:pPr>
          </w:p>
          <w:p w14:paraId="5D74523F" w14:textId="77777777" w:rsidR="00F917A2" w:rsidRDefault="001F049B" w:rsidP="00F917A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project to test</w:t>
            </w:r>
            <w:r w:rsidR="0072106E" w:rsidRPr="0072106E">
              <w:rPr>
                <w:sz w:val="36"/>
                <w:szCs w:val="36"/>
              </w:rPr>
              <w:t xml:space="preserve"> something out </w:t>
            </w:r>
            <w:r w:rsidR="003B6805">
              <w:rPr>
                <w:sz w:val="36"/>
                <w:szCs w:val="36"/>
              </w:rPr>
              <w:t xml:space="preserve">              </w:t>
            </w:r>
            <w:r w:rsidR="0072106E" w:rsidRPr="0072106E">
              <w:rPr>
                <w:sz w:val="36"/>
                <w:szCs w:val="36"/>
              </w:rPr>
              <w:t>to see if it works</w:t>
            </w:r>
          </w:p>
          <w:p w14:paraId="52843060" w14:textId="77777777" w:rsidR="006635D9" w:rsidRDefault="006635D9" w:rsidP="00F917A2">
            <w:pPr>
              <w:rPr>
                <w:b/>
                <w:sz w:val="54"/>
                <w:szCs w:val="54"/>
              </w:rPr>
            </w:pPr>
          </w:p>
        </w:tc>
      </w:tr>
      <w:tr w:rsidR="00971CE3" w14:paraId="1D2FB89E" w14:textId="77777777" w:rsidTr="00A8219F">
        <w:tc>
          <w:tcPr>
            <w:tcW w:w="4077" w:type="dxa"/>
          </w:tcPr>
          <w:p w14:paraId="2F1AC692" w14:textId="77777777" w:rsidR="00A560ED" w:rsidRDefault="00A560ED" w:rsidP="00F917A2">
            <w:pPr>
              <w:rPr>
                <w:b/>
                <w:sz w:val="36"/>
                <w:szCs w:val="36"/>
              </w:rPr>
            </w:pPr>
          </w:p>
          <w:p w14:paraId="7DEAF7BB" w14:textId="77777777" w:rsidR="00971CE3" w:rsidRDefault="00971CE3" w:rsidP="00F917A2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>Research</w:t>
            </w:r>
          </w:p>
          <w:p w14:paraId="3A2EBF1D" w14:textId="77777777" w:rsidR="00FD3C34" w:rsidRDefault="00FD3C34" w:rsidP="00F917A2">
            <w:pPr>
              <w:rPr>
                <w:b/>
                <w:sz w:val="36"/>
                <w:szCs w:val="36"/>
              </w:rPr>
            </w:pPr>
          </w:p>
          <w:p w14:paraId="2E6690E1" w14:textId="77777777" w:rsidR="00FD3C34" w:rsidRDefault="00FD3C34" w:rsidP="00F917A2">
            <w:pPr>
              <w:rPr>
                <w:b/>
                <w:sz w:val="36"/>
                <w:szCs w:val="36"/>
              </w:rPr>
            </w:pPr>
          </w:p>
          <w:p w14:paraId="31408E0E" w14:textId="77777777" w:rsidR="00FD3C34" w:rsidRPr="00A560ED" w:rsidRDefault="00FD3C34" w:rsidP="00F917A2">
            <w:pPr>
              <w:rPr>
                <w:b/>
                <w:sz w:val="36"/>
                <w:szCs w:val="36"/>
              </w:rPr>
            </w:pPr>
          </w:p>
        </w:tc>
        <w:tc>
          <w:tcPr>
            <w:tcW w:w="6096" w:type="dxa"/>
          </w:tcPr>
          <w:p w14:paraId="14967FB6" w14:textId="77777777" w:rsidR="00A560ED" w:rsidRDefault="00A560ED" w:rsidP="00F917A2">
            <w:pPr>
              <w:rPr>
                <w:sz w:val="36"/>
                <w:szCs w:val="36"/>
              </w:rPr>
            </w:pPr>
          </w:p>
          <w:p w14:paraId="357E1ABB" w14:textId="2D3A0D1A" w:rsidR="007951D3" w:rsidRDefault="0072106E" w:rsidP="007951D3">
            <w:pPr>
              <w:rPr>
                <w:sz w:val="36"/>
                <w:szCs w:val="36"/>
              </w:rPr>
            </w:pPr>
            <w:r w:rsidRPr="0072106E">
              <w:rPr>
                <w:sz w:val="36"/>
                <w:szCs w:val="36"/>
              </w:rPr>
              <w:t xml:space="preserve">Looking in to something </w:t>
            </w:r>
            <w:r w:rsidR="002D475D">
              <w:rPr>
                <w:sz w:val="36"/>
                <w:szCs w:val="36"/>
              </w:rPr>
              <w:t xml:space="preserve">                  </w:t>
            </w:r>
            <w:r w:rsidRPr="0072106E">
              <w:rPr>
                <w:sz w:val="36"/>
                <w:szCs w:val="36"/>
              </w:rPr>
              <w:t>and</w:t>
            </w:r>
            <w:r w:rsidR="00A560ED">
              <w:rPr>
                <w:sz w:val="36"/>
                <w:szCs w:val="36"/>
              </w:rPr>
              <w:t xml:space="preserve"> </w:t>
            </w:r>
            <w:r w:rsidRPr="0072106E">
              <w:rPr>
                <w:sz w:val="36"/>
                <w:szCs w:val="36"/>
              </w:rPr>
              <w:t>finding out more about it</w:t>
            </w:r>
          </w:p>
          <w:p w14:paraId="39C38770" w14:textId="00BBA4C7" w:rsidR="00FD3C34" w:rsidRDefault="00FD3C34" w:rsidP="007951D3">
            <w:pPr>
              <w:rPr>
                <w:b/>
                <w:sz w:val="54"/>
                <w:szCs w:val="54"/>
              </w:rPr>
            </w:pPr>
          </w:p>
        </w:tc>
      </w:tr>
      <w:tr w:rsidR="00A560ED" w14:paraId="146ECD87" w14:textId="77777777" w:rsidTr="00A8219F">
        <w:tc>
          <w:tcPr>
            <w:tcW w:w="4077" w:type="dxa"/>
          </w:tcPr>
          <w:p w14:paraId="4ACA5293" w14:textId="77777777" w:rsidR="00A560ED" w:rsidRPr="00A560ED" w:rsidRDefault="00A560ED" w:rsidP="00A560ED">
            <w:pPr>
              <w:rPr>
                <w:b/>
                <w:sz w:val="36"/>
                <w:szCs w:val="36"/>
              </w:rPr>
            </w:pPr>
            <w:r w:rsidRPr="00971CE3">
              <w:rPr>
                <w:b/>
                <w:sz w:val="40"/>
                <w:szCs w:val="40"/>
              </w:rPr>
              <w:lastRenderedPageBreak/>
              <w:t>Word</w:t>
            </w:r>
          </w:p>
        </w:tc>
        <w:tc>
          <w:tcPr>
            <w:tcW w:w="6096" w:type="dxa"/>
          </w:tcPr>
          <w:p w14:paraId="4ECEAEB0" w14:textId="77777777" w:rsidR="00A560ED" w:rsidRDefault="00A560ED" w:rsidP="00A560ED">
            <w:pPr>
              <w:rPr>
                <w:b/>
                <w:sz w:val="40"/>
                <w:szCs w:val="40"/>
              </w:rPr>
            </w:pPr>
            <w:r w:rsidRPr="00971CE3">
              <w:rPr>
                <w:b/>
                <w:sz w:val="40"/>
                <w:szCs w:val="40"/>
              </w:rPr>
              <w:t>What it means</w:t>
            </w:r>
          </w:p>
          <w:p w14:paraId="6A10753E" w14:textId="77777777" w:rsidR="00A560ED" w:rsidRDefault="00A560ED" w:rsidP="00A560ED">
            <w:pPr>
              <w:rPr>
                <w:b/>
                <w:sz w:val="54"/>
                <w:szCs w:val="54"/>
              </w:rPr>
            </w:pPr>
          </w:p>
        </w:tc>
      </w:tr>
      <w:tr w:rsidR="00A560ED" w14:paraId="460EBD6F" w14:textId="77777777" w:rsidTr="00BD699C">
        <w:tc>
          <w:tcPr>
            <w:tcW w:w="4077" w:type="dxa"/>
          </w:tcPr>
          <w:p w14:paraId="79CF6D23" w14:textId="77777777" w:rsidR="00A560ED" w:rsidRDefault="00A560ED" w:rsidP="00BD699C">
            <w:pPr>
              <w:rPr>
                <w:b/>
                <w:sz w:val="36"/>
                <w:szCs w:val="36"/>
              </w:rPr>
            </w:pPr>
          </w:p>
          <w:p w14:paraId="259AC14A" w14:textId="77777777" w:rsidR="00A560ED" w:rsidRPr="00A560ED" w:rsidRDefault="00A560ED" w:rsidP="00BD699C">
            <w:pPr>
              <w:rPr>
                <w:b/>
                <w:sz w:val="36"/>
                <w:szCs w:val="36"/>
              </w:rPr>
            </w:pPr>
            <w:r w:rsidRPr="00A560ED">
              <w:rPr>
                <w:b/>
                <w:sz w:val="36"/>
                <w:szCs w:val="36"/>
              </w:rPr>
              <w:t>Independent Living</w:t>
            </w:r>
          </w:p>
        </w:tc>
        <w:tc>
          <w:tcPr>
            <w:tcW w:w="6096" w:type="dxa"/>
          </w:tcPr>
          <w:p w14:paraId="3CF60B2D" w14:textId="77777777" w:rsidR="00A560ED" w:rsidRDefault="00A560ED" w:rsidP="00BD699C">
            <w:pPr>
              <w:rPr>
                <w:sz w:val="36"/>
                <w:szCs w:val="36"/>
              </w:rPr>
            </w:pPr>
          </w:p>
          <w:p w14:paraId="46178847" w14:textId="77777777" w:rsidR="00A560ED" w:rsidRDefault="00A560ED" w:rsidP="00BD699C">
            <w:pPr>
              <w:rPr>
                <w:sz w:val="36"/>
                <w:szCs w:val="36"/>
              </w:rPr>
            </w:pPr>
            <w:r w:rsidRPr="0072106E">
              <w:rPr>
                <w:sz w:val="36"/>
                <w:szCs w:val="36"/>
              </w:rPr>
              <w:t xml:space="preserve">When </w:t>
            </w:r>
            <w:r>
              <w:rPr>
                <w:sz w:val="36"/>
                <w:szCs w:val="36"/>
              </w:rPr>
              <w:t>disabled people have               the same chances as everyone else.</w:t>
            </w:r>
          </w:p>
          <w:p w14:paraId="0FD3D7D9" w14:textId="77777777" w:rsidR="00A560ED" w:rsidRDefault="00A560ED" w:rsidP="00BD699C">
            <w:pPr>
              <w:rPr>
                <w:sz w:val="36"/>
                <w:szCs w:val="36"/>
              </w:rPr>
            </w:pPr>
          </w:p>
          <w:p w14:paraId="4D0C6152" w14:textId="77777777" w:rsidR="00A560ED" w:rsidRDefault="00A560ED" w:rsidP="00BD69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When they can do things like</w:t>
            </w:r>
            <w:r w:rsidRPr="0072106E">
              <w:rPr>
                <w:sz w:val="36"/>
                <w:szCs w:val="36"/>
              </w:rPr>
              <w:t>:</w:t>
            </w:r>
          </w:p>
          <w:p w14:paraId="6EFE572F" w14:textId="77777777" w:rsidR="00A560ED" w:rsidRPr="0072106E" w:rsidRDefault="00A560ED" w:rsidP="00BD699C">
            <w:pPr>
              <w:rPr>
                <w:sz w:val="36"/>
                <w:szCs w:val="36"/>
              </w:rPr>
            </w:pPr>
          </w:p>
          <w:p w14:paraId="2E63A275" w14:textId="77777777" w:rsidR="00A560ED" w:rsidRDefault="00A560ED" w:rsidP="00A560ED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 w:rsidRPr="00A560ED">
              <w:rPr>
                <w:sz w:val="36"/>
                <w:szCs w:val="36"/>
              </w:rPr>
              <w:t>make their own choices</w:t>
            </w:r>
            <w:r w:rsidR="00893984">
              <w:rPr>
                <w:sz w:val="36"/>
                <w:szCs w:val="36"/>
              </w:rPr>
              <w:t xml:space="preserve">.           </w:t>
            </w:r>
            <w:r w:rsidRPr="00A560ED">
              <w:rPr>
                <w:sz w:val="36"/>
                <w:szCs w:val="36"/>
              </w:rPr>
              <w:t xml:space="preserve"> </w:t>
            </w:r>
            <w:r w:rsidR="00BA1EB8">
              <w:rPr>
                <w:sz w:val="36"/>
                <w:szCs w:val="36"/>
              </w:rPr>
              <w:t xml:space="preserve">Like </w:t>
            </w:r>
            <w:r w:rsidRPr="00A560ED">
              <w:rPr>
                <w:sz w:val="36"/>
                <w:szCs w:val="36"/>
              </w:rPr>
              <w:t>where to li</w:t>
            </w:r>
            <w:r w:rsidR="00BA1EB8">
              <w:rPr>
                <w:sz w:val="36"/>
                <w:szCs w:val="36"/>
              </w:rPr>
              <w:t>ve, friends, health and</w:t>
            </w:r>
            <w:r w:rsidRPr="00A560ED">
              <w:rPr>
                <w:sz w:val="36"/>
                <w:szCs w:val="36"/>
              </w:rPr>
              <w:t xml:space="preserve"> support</w:t>
            </w:r>
          </w:p>
          <w:p w14:paraId="3F5C2A10" w14:textId="77777777" w:rsidR="00A560ED" w:rsidRPr="00A560ED" w:rsidRDefault="00A560ED" w:rsidP="00A560ED">
            <w:pPr>
              <w:pStyle w:val="ListParagraph"/>
              <w:rPr>
                <w:sz w:val="36"/>
                <w:szCs w:val="36"/>
              </w:rPr>
            </w:pPr>
          </w:p>
          <w:p w14:paraId="4DC66D32" w14:textId="77777777" w:rsidR="00A560ED" w:rsidRDefault="00A560ED" w:rsidP="00BD699C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 the things they want to do, with support if they need it</w:t>
            </w:r>
          </w:p>
          <w:p w14:paraId="5057F8A5" w14:textId="77777777" w:rsidR="00A560ED" w:rsidRPr="00A560ED" w:rsidRDefault="00A560ED" w:rsidP="00A560ED">
            <w:pPr>
              <w:rPr>
                <w:sz w:val="36"/>
                <w:szCs w:val="36"/>
              </w:rPr>
            </w:pPr>
          </w:p>
          <w:p w14:paraId="59EAB7D8" w14:textId="77777777" w:rsidR="00A560ED" w:rsidRDefault="00A560ED" w:rsidP="00A560ED">
            <w:pPr>
              <w:pStyle w:val="ListParagraph"/>
              <w:rPr>
                <w:sz w:val="36"/>
                <w:szCs w:val="36"/>
              </w:rPr>
            </w:pPr>
          </w:p>
          <w:p w14:paraId="1C9BB482" w14:textId="77777777" w:rsidR="00A560ED" w:rsidRDefault="00A560ED" w:rsidP="00BD699C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join in with the things        everyone else does</w:t>
            </w:r>
          </w:p>
          <w:p w14:paraId="1C68AD4E" w14:textId="77777777" w:rsidR="00BA1EB8" w:rsidRDefault="00BA1EB8" w:rsidP="00BA1EB8">
            <w:pPr>
              <w:rPr>
                <w:sz w:val="36"/>
                <w:szCs w:val="36"/>
              </w:rPr>
            </w:pPr>
          </w:p>
          <w:p w14:paraId="76CD4726" w14:textId="77777777" w:rsidR="00BA1EB8" w:rsidRPr="00BA1EB8" w:rsidRDefault="00BA1EB8" w:rsidP="00BA1EB8">
            <w:pPr>
              <w:rPr>
                <w:sz w:val="36"/>
                <w:szCs w:val="36"/>
              </w:rPr>
            </w:pPr>
          </w:p>
          <w:p w14:paraId="3C2F7763" w14:textId="77777777" w:rsidR="00BA1EB8" w:rsidRPr="0072106E" w:rsidRDefault="00BA1EB8" w:rsidP="00BD699C">
            <w:pPr>
              <w:pStyle w:val="ListParagraph"/>
              <w:numPr>
                <w:ilvl w:val="0"/>
                <w:numId w:val="6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have the best life they can</w:t>
            </w:r>
          </w:p>
          <w:p w14:paraId="0403F11A" w14:textId="77777777" w:rsidR="00A560ED" w:rsidRPr="0072106E" w:rsidRDefault="00A560ED" w:rsidP="00BD699C">
            <w:pPr>
              <w:rPr>
                <w:sz w:val="36"/>
                <w:szCs w:val="36"/>
              </w:rPr>
            </w:pPr>
          </w:p>
          <w:p w14:paraId="264527A5" w14:textId="77777777" w:rsidR="00A560ED" w:rsidRDefault="00A560ED" w:rsidP="00BD699C">
            <w:pPr>
              <w:rPr>
                <w:b/>
                <w:sz w:val="54"/>
                <w:szCs w:val="54"/>
              </w:rPr>
            </w:pPr>
          </w:p>
        </w:tc>
      </w:tr>
      <w:tr w:rsidR="00B718EC" w14:paraId="0F382F94" w14:textId="77777777" w:rsidTr="00B718EC">
        <w:tc>
          <w:tcPr>
            <w:tcW w:w="4077" w:type="dxa"/>
          </w:tcPr>
          <w:p w14:paraId="34186E7F" w14:textId="77777777" w:rsidR="00B718EC" w:rsidRDefault="00B718EC" w:rsidP="00B718EC">
            <w:pPr>
              <w:rPr>
                <w:b/>
                <w:sz w:val="36"/>
                <w:szCs w:val="36"/>
              </w:rPr>
            </w:pPr>
          </w:p>
          <w:p w14:paraId="2853D61B" w14:textId="23597BCD" w:rsidR="00B718EC" w:rsidRPr="00A560ED" w:rsidRDefault="00B718EC" w:rsidP="00B718E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Services </w:t>
            </w:r>
          </w:p>
        </w:tc>
        <w:tc>
          <w:tcPr>
            <w:tcW w:w="6096" w:type="dxa"/>
          </w:tcPr>
          <w:p w14:paraId="334986BA" w14:textId="77777777" w:rsidR="00B718EC" w:rsidRDefault="00B718EC" w:rsidP="00B718EC">
            <w:pPr>
              <w:rPr>
                <w:sz w:val="36"/>
                <w:szCs w:val="36"/>
              </w:rPr>
            </w:pPr>
          </w:p>
          <w:p w14:paraId="141241DD" w14:textId="0191D5A1" w:rsidR="00B718EC" w:rsidRDefault="00B718EC" w:rsidP="00B718E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There are lots of services</w:t>
            </w:r>
            <w:r w:rsidR="00424BE5">
              <w:rPr>
                <w:sz w:val="36"/>
                <w:szCs w:val="36"/>
              </w:rPr>
              <w:t xml:space="preserve">                        </w:t>
            </w:r>
            <w:r>
              <w:rPr>
                <w:sz w:val="36"/>
                <w:szCs w:val="36"/>
              </w:rPr>
              <w:t xml:space="preserve">in your local area like healthcare, transport, </w:t>
            </w:r>
            <w:r w:rsidR="00424BE5">
              <w:rPr>
                <w:sz w:val="36"/>
                <w:szCs w:val="36"/>
              </w:rPr>
              <w:t xml:space="preserve">schools and </w:t>
            </w:r>
            <w:r w:rsidR="00C36481">
              <w:rPr>
                <w:sz w:val="36"/>
                <w:szCs w:val="36"/>
              </w:rPr>
              <w:t>the P</w:t>
            </w:r>
            <w:r w:rsidR="00424BE5">
              <w:rPr>
                <w:sz w:val="36"/>
                <w:szCs w:val="36"/>
              </w:rPr>
              <w:t>olice</w:t>
            </w:r>
          </w:p>
          <w:p w14:paraId="0925EE6B" w14:textId="1B757D3A" w:rsidR="00B718EC" w:rsidRDefault="00B718EC" w:rsidP="00B718EC">
            <w:pPr>
              <w:rPr>
                <w:b/>
                <w:sz w:val="54"/>
                <w:szCs w:val="54"/>
              </w:rPr>
            </w:pPr>
            <w:r>
              <w:rPr>
                <w:sz w:val="36"/>
                <w:szCs w:val="36"/>
              </w:rPr>
              <w:t xml:space="preserve"> </w:t>
            </w:r>
          </w:p>
        </w:tc>
      </w:tr>
    </w:tbl>
    <w:p w14:paraId="3E8612A8" w14:textId="41955E4A" w:rsidR="00A560ED" w:rsidRDefault="00A560ED" w:rsidP="00A560ED">
      <w:pPr>
        <w:rPr>
          <w:b/>
          <w:sz w:val="44"/>
          <w:szCs w:val="44"/>
        </w:rPr>
      </w:pPr>
    </w:p>
    <w:p w14:paraId="38868DE0" w14:textId="2EC20630" w:rsidR="00F917A2" w:rsidRDefault="00F917A2">
      <w:pPr>
        <w:rPr>
          <w:b/>
          <w:sz w:val="44"/>
          <w:szCs w:val="44"/>
        </w:rPr>
      </w:pPr>
    </w:p>
    <w:p w14:paraId="1CFD91DC" w14:textId="5E328159" w:rsidR="00F917A2" w:rsidRDefault="00F917A2">
      <w:pPr>
        <w:rPr>
          <w:b/>
          <w:sz w:val="44"/>
          <w:szCs w:val="44"/>
        </w:rPr>
      </w:pPr>
    </w:p>
    <w:p w14:paraId="44CC2561" w14:textId="2773A203" w:rsidR="00B85BB7" w:rsidRDefault="00B85BB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Tips for making sure people can be part of your project</w:t>
      </w:r>
    </w:p>
    <w:p w14:paraId="5D235FDB" w14:textId="1A1B0D02" w:rsidR="00B85BB7" w:rsidRDefault="00797F78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3872" behindDoc="0" locked="0" layoutInCell="1" allowOverlap="1" wp14:anchorId="3CD6D482" wp14:editId="1ACEB6E2">
            <wp:simplePos x="0" y="0"/>
            <wp:positionH relativeFrom="column">
              <wp:posOffset>-2171700</wp:posOffset>
            </wp:positionH>
            <wp:positionV relativeFrom="paragraph">
              <wp:posOffset>157480</wp:posOffset>
            </wp:positionV>
            <wp:extent cx="1828800" cy="18288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B2CDA" w14:textId="42C24AF3" w:rsidR="00F07139" w:rsidRPr="00CC0B8F" w:rsidRDefault="00F07139" w:rsidP="00F07139">
      <w:pPr>
        <w:pStyle w:val="ListParagraph"/>
        <w:numPr>
          <w:ilvl w:val="0"/>
          <w:numId w:val="29"/>
        </w:numPr>
      </w:pPr>
      <w:r w:rsidRPr="00CC0B8F">
        <w:t>Start planning early</w:t>
      </w:r>
    </w:p>
    <w:p w14:paraId="63F4B653" w14:textId="77777777" w:rsidR="00797F78" w:rsidRPr="00CC0B8F" w:rsidRDefault="00797F78" w:rsidP="00797F78">
      <w:pPr>
        <w:pStyle w:val="ListParagraph"/>
        <w:ind w:left="1134"/>
      </w:pPr>
    </w:p>
    <w:p w14:paraId="29371F8E" w14:textId="77777777" w:rsidR="00F07139" w:rsidRPr="00CC0B8F" w:rsidRDefault="00F07139" w:rsidP="00F07139">
      <w:pPr>
        <w:pStyle w:val="ListParagraph"/>
        <w:ind w:left="1134"/>
      </w:pPr>
    </w:p>
    <w:p w14:paraId="0DA0A02D" w14:textId="5D4D9ECC" w:rsidR="00B85BB7" w:rsidRPr="00CC0B8F" w:rsidRDefault="007B60A8" w:rsidP="00B85BB7">
      <w:pPr>
        <w:pStyle w:val="ListParagraph"/>
        <w:numPr>
          <w:ilvl w:val="0"/>
          <w:numId w:val="29"/>
        </w:numPr>
      </w:pPr>
      <w:r w:rsidRPr="00CC0B8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4896" behindDoc="0" locked="0" layoutInCell="1" allowOverlap="1" wp14:anchorId="0879B123" wp14:editId="518C46E7">
            <wp:simplePos x="0" y="0"/>
            <wp:positionH relativeFrom="column">
              <wp:posOffset>-2286000</wp:posOffset>
            </wp:positionH>
            <wp:positionV relativeFrom="paragraph">
              <wp:posOffset>941705</wp:posOffset>
            </wp:positionV>
            <wp:extent cx="1828800" cy="18288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BB7" w:rsidRPr="00CC0B8F">
        <w:t xml:space="preserve">Find out more about </w:t>
      </w:r>
      <w:r w:rsidR="00E711AF" w:rsidRPr="00CC0B8F">
        <w:t xml:space="preserve">the </w:t>
      </w:r>
      <w:r w:rsidR="00B85BB7" w:rsidRPr="00CC0B8F">
        <w:t>people you want to work with</w:t>
      </w:r>
      <w:r w:rsidR="00C0782C" w:rsidRPr="00CC0B8F">
        <w:t xml:space="preserve">, </w:t>
      </w:r>
      <w:r w:rsidR="00B85BB7" w:rsidRPr="00CC0B8F">
        <w:t>what they need</w:t>
      </w:r>
      <w:r w:rsidR="00C0782C" w:rsidRPr="00CC0B8F">
        <w:t xml:space="preserve"> and any problems th</w:t>
      </w:r>
      <w:r w:rsidR="009D1E3D" w:rsidRPr="00CC0B8F">
        <w:t xml:space="preserve">ey may have taking part </w:t>
      </w:r>
    </w:p>
    <w:p w14:paraId="662D9545" w14:textId="751C64A2" w:rsidR="00B85BB7" w:rsidRPr="00CC0B8F" w:rsidRDefault="00B85BB7" w:rsidP="00B85BB7"/>
    <w:p w14:paraId="08CBF193" w14:textId="77777777" w:rsidR="009D1E3D" w:rsidRPr="00CC0B8F" w:rsidRDefault="009D1E3D" w:rsidP="00B85BB7"/>
    <w:p w14:paraId="7DFDD3E0" w14:textId="596576CB" w:rsidR="00116973" w:rsidRPr="00CC0B8F" w:rsidRDefault="00116973" w:rsidP="00F07139">
      <w:pPr>
        <w:pStyle w:val="ListParagraph"/>
        <w:numPr>
          <w:ilvl w:val="0"/>
          <w:numId w:val="29"/>
        </w:numPr>
      </w:pPr>
      <w:r w:rsidRPr="00CC0B8F">
        <w:t>Find out how they like their information</w:t>
      </w:r>
      <w:r w:rsidR="00AA7AD1" w:rsidRPr="00CC0B8F">
        <w:t xml:space="preserve"> </w:t>
      </w:r>
    </w:p>
    <w:p w14:paraId="248B3DE3" w14:textId="77777777" w:rsidR="00F07139" w:rsidRPr="00CC0B8F" w:rsidRDefault="00F07139" w:rsidP="00F07139">
      <w:pPr>
        <w:pStyle w:val="ListParagraph"/>
        <w:ind w:left="1134"/>
      </w:pPr>
    </w:p>
    <w:p w14:paraId="6DCE6B44" w14:textId="77777777" w:rsidR="00F07139" w:rsidRPr="00CC0B8F" w:rsidRDefault="00F07139" w:rsidP="00F07139">
      <w:pPr>
        <w:pStyle w:val="ListParagraph"/>
        <w:ind w:left="1134"/>
      </w:pPr>
    </w:p>
    <w:p w14:paraId="0DB638CE" w14:textId="7597C2B1" w:rsidR="00B85BB7" w:rsidRPr="00CC0B8F" w:rsidRDefault="00797F78" w:rsidP="00116973">
      <w:pPr>
        <w:pStyle w:val="ListParagraph"/>
        <w:numPr>
          <w:ilvl w:val="0"/>
          <w:numId w:val="29"/>
        </w:numPr>
      </w:pPr>
      <w:r w:rsidRPr="00CC0B8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5920" behindDoc="0" locked="0" layoutInCell="1" allowOverlap="1" wp14:anchorId="7A14F871" wp14:editId="7CD3F35C">
            <wp:simplePos x="0" y="0"/>
            <wp:positionH relativeFrom="column">
              <wp:posOffset>-2171700</wp:posOffset>
            </wp:positionH>
            <wp:positionV relativeFrom="paragraph">
              <wp:posOffset>269240</wp:posOffset>
            </wp:positionV>
            <wp:extent cx="1600200" cy="16002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7F" w:rsidRPr="00CC0B8F">
        <w:t xml:space="preserve">Think about </w:t>
      </w:r>
      <w:r w:rsidR="00C0782C" w:rsidRPr="00CC0B8F">
        <w:t>how to make it easy</w:t>
      </w:r>
      <w:r w:rsidR="00F07139" w:rsidRPr="00CC0B8F">
        <w:t xml:space="preserve">           </w:t>
      </w:r>
      <w:r w:rsidR="00C0782C" w:rsidRPr="00CC0B8F">
        <w:t xml:space="preserve"> for them to </w:t>
      </w:r>
      <w:r w:rsidR="00D3597F" w:rsidRPr="00CC0B8F">
        <w:t>take part, like:</w:t>
      </w:r>
    </w:p>
    <w:p w14:paraId="22ADF734" w14:textId="2F26910F" w:rsidR="00D3597F" w:rsidRPr="00CC0B8F" w:rsidRDefault="00D3597F" w:rsidP="00116973">
      <w:pPr>
        <w:pStyle w:val="ListParagraph"/>
        <w:ind w:left="1134"/>
      </w:pPr>
    </w:p>
    <w:p w14:paraId="6F5DBAE1" w14:textId="129602DA" w:rsidR="00D3597F" w:rsidRPr="00CC0B8F" w:rsidRDefault="00D3597F" w:rsidP="00116973">
      <w:pPr>
        <w:pStyle w:val="ListParagraph"/>
        <w:numPr>
          <w:ilvl w:val="0"/>
          <w:numId w:val="31"/>
        </w:numPr>
        <w:ind w:left="1386"/>
      </w:pPr>
      <w:r w:rsidRPr="00CC0B8F">
        <w:t xml:space="preserve">the best place, date and time </w:t>
      </w:r>
      <w:r w:rsidR="008F0650" w:rsidRPr="00CC0B8F">
        <w:t xml:space="preserve">                   </w:t>
      </w:r>
      <w:r w:rsidR="00116973" w:rsidRPr="00CC0B8F">
        <w:t>for</w:t>
      </w:r>
      <w:r w:rsidRPr="00CC0B8F">
        <w:t xml:space="preserve"> meetings</w:t>
      </w:r>
    </w:p>
    <w:p w14:paraId="79D73209" w14:textId="4C4915E1" w:rsidR="00D3597F" w:rsidRPr="00CC0B8F" w:rsidRDefault="00D3597F" w:rsidP="00116973">
      <w:pPr>
        <w:pStyle w:val="ListParagraph"/>
        <w:ind w:left="1386"/>
      </w:pPr>
    </w:p>
    <w:p w14:paraId="4FA77D7A" w14:textId="2AD93B32" w:rsidR="00D3597F" w:rsidRPr="00CC0B8F" w:rsidRDefault="004B5971" w:rsidP="00116973">
      <w:pPr>
        <w:pStyle w:val="ListParagraph"/>
        <w:ind w:left="1386"/>
      </w:pPr>
      <w:r w:rsidRPr="00CC0B8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6944" behindDoc="0" locked="0" layoutInCell="1" allowOverlap="1" wp14:anchorId="3C8D989A" wp14:editId="7732DFCE">
            <wp:simplePos x="0" y="0"/>
            <wp:positionH relativeFrom="column">
              <wp:posOffset>-2171700</wp:posOffset>
            </wp:positionH>
            <wp:positionV relativeFrom="paragraph">
              <wp:posOffset>202565</wp:posOffset>
            </wp:positionV>
            <wp:extent cx="1714500" cy="1714500"/>
            <wp:effectExtent l="0" t="0" r="1270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E480" w14:textId="77777777" w:rsidR="00D3597F" w:rsidRPr="00CC0B8F" w:rsidRDefault="00D3597F" w:rsidP="00116973">
      <w:pPr>
        <w:pStyle w:val="ListParagraph"/>
        <w:numPr>
          <w:ilvl w:val="0"/>
          <w:numId w:val="31"/>
        </w:numPr>
        <w:ind w:left="1386"/>
      </w:pPr>
      <w:r w:rsidRPr="00CC0B8F">
        <w:t>how easy it is for people to get there and how much it may cost</w:t>
      </w:r>
    </w:p>
    <w:p w14:paraId="3251AEA2" w14:textId="77777777" w:rsidR="00D3597F" w:rsidRPr="00CC0B8F" w:rsidRDefault="00D3597F" w:rsidP="00116973">
      <w:pPr>
        <w:ind w:left="306"/>
      </w:pPr>
    </w:p>
    <w:p w14:paraId="02A5562C" w14:textId="71DCDE51" w:rsidR="00D3597F" w:rsidRPr="00CC0B8F" w:rsidRDefault="00D3597F" w:rsidP="00116973">
      <w:pPr>
        <w:ind w:left="306"/>
      </w:pPr>
    </w:p>
    <w:p w14:paraId="19C8659E" w14:textId="4149B699" w:rsidR="00D3597F" w:rsidRPr="00CC0B8F" w:rsidRDefault="004B5971" w:rsidP="00116973">
      <w:pPr>
        <w:pStyle w:val="ListParagraph"/>
        <w:numPr>
          <w:ilvl w:val="0"/>
          <w:numId w:val="31"/>
        </w:numPr>
        <w:ind w:left="1386"/>
      </w:pPr>
      <w:r w:rsidRPr="00CC0B8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7968" behindDoc="0" locked="0" layoutInCell="1" allowOverlap="1" wp14:anchorId="157DF279" wp14:editId="644C12D2">
            <wp:simplePos x="0" y="0"/>
            <wp:positionH relativeFrom="column">
              <wp:posOffset>-1943100</wp:posOffset>
            </wp:positionH>
            <wp:positionV relativeFrom="paragraph">
              <wp:posOffset>315595</wp:posOffset>
            </wp:positionV>
            <wp:extent cx="1485900" cy="1485900"/>
            <wp:effectExtent l="0" t="0" r="1270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50" w:rsidRPr="00CC0B8F">
        <w:t>w</w:t>
      </w:r>
      <w:r w:rsidR="00C05EAA" w:rsidRPr="00CC0B8F">
        <w:t>hat support people need</w:t>
      </w:r>
      <w:r w:rsidR="00F07139" w:rsidRPr="00CC0B8F">
        <w:t xml:space="preserve">                  to take part </w:t>
      </w:r>
    </w:p>
    <w:p w14:paraId="6ADDE0EA" w14:textId="77777777" w:rsidR="008F0650" w:rsidRPr="00CC0B8F" w:rsidRDefault="008F0650" w:rsidP="00116973">
      <w:pPr>
        <w:pStyle w:val="ListParagraph"/>
        <w:ind w:left="1386"/>
      </w:pPr>
    </w:p>
    <w:p w14:paraId="5D0A5AF4" w14:textId="77777777" w:rsidR="008F0650" w:rsidRPr="00CC0B8F" w:rsidRDefault="008F0650" w:rsidP="00116973">
      <w:pPr>
        <w:pStyle w:val="ListParagraph"/>
        <w:ind w:left="1386"/>
      </w:pPr>
    </w:p>
    <w:p w14:paraId="4CD54AFC" w14:textId="5D106947" w:rsidR="009600F4" w:rsidRPr="00CC0B8F" w:rsidRDefault="004B5971" w:rsidP="00AA258D">
      <w:pPr>
        <w:pStyle w:val="ListParagraph"/>
        <w:numPr>
          <w:ilvl w:val="0"/>
          <w:numId w:val="31"/>
        </w:numPr>
        <w:ind w:left="1386"/>
        <w:rPr>
          <w:b/>
          <w:sz w:val="36"/>
          <w:szCs w:val="36"/>
        </w:rPr>
      </w:pPr>
      <w:r w:rsidRPr="00CC0B8F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917C628" wp14:editId="6FDBB390">
                <wp:simplePos x="0" y="0"/>
                <wp:positionH relativeFrom="column">
                  <wp:posOffset>-1257300</wp:posOffset>
                </wp:positionH>
                <wp:positionV relativeFrom="paragraph">
                  <wp:posOffset>895985</wp:posOffset>
                </wp:positionV>
                <wp:extent cx="4914900" cy="347980"/>
                <wp:effectExtent l="0" t="0" r="38100" b="330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7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D76E7" w14:textId="3C83EB28" w:rsidR="007B60A8" w:rsidRPr="00FB0A84" w:rsidRDefault="007B60A8" w:rsidP="004B5971">
                            <w:r>
                              <w:t xml:space="preserve">                                        </w:t>
                            </w:r>
                            <w:r w:rsidRPr="00FB0A84"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7C628" id="Text Box 38" o:spid="_x0000_s1072" type="#_x0000_t202" style="position:absolute;left:0;text-align:left;margin-left:-99pt;margin-top:70.55pt;width:387pt;height:27.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" filled="f" strokecolor="black [3213]" strokeweight="2pt">
                <v:textbox>
                  <w:txbxContent>
                    <w:p w14:paraId="15CD76E7" w14:textId="3C83EB28" w:rsidR="007B60A8" w:rsidRPr="00FB0A84" w:rsidRDefault="007B60A8" w:rsidP="004B5971">
                      <w:r>
                        <w:t xml:space="preserve">                                        </w:t>
                      </w:r>
                      <w:r w:rsidRPr="00FB0A84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  <w:r w:rsidR="00C05EAA" w:rsidRPr="00CC0B8F">
        <w:t xml:space="preserve">how </w:t>
      </w:r>
      <w:r w:rsidR="00116973" w:rsidRPr="00CC0B8F">
        <w:t xml:space="preserve">they can trust you </w:t>
      </w:r>
    </w:p>
    <w:sectPr w:rsidR="009600F4" w:rsidRPr="00CC0B8F" w:rsidSect="004E3F0F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4B72F" w14:textId="77777777" w:rsidR="007B60A8" w:rsidRDefault="007B60A8" w:rsidP="001A71C9">
      <w:r>
        <w:separator/>
      </w:r>
    </w:p>
  </w:endnote>
  <w:endnote w:type="continuationSeparator" w:id="0">
    <w:p w14:paraId="159FD8C0" w14:textId="77777777" w:rsidR="007B60A8" w:rsidRDefault="007B60A8" w:rsidP="001A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ational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F3F72" w14:textId="77777777" w:rsidR="007B60A8" w:rsidRDefault="007B60A8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B1E3A2" w14:textId="77777777" w:rsidR="007B60A8" w:rsidRDefault="007B60A8" w:rsidP="001A71C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B95B2" w14:textId="77777777" w:rsidR="007B60A8" w:rsidRDefault="007B60A8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552C">
      <w:rPr>
        <w:rStyle w:val="PageNumber"/>
        <w:noProof/>
      </w:rPr>
      <w:t>32</w:t>
    </w:r>
    <w:r>
      <w:rPr>
        <w:rStyle w:val="PageNumber"/>
      </w:rPr>
      <w:fldChar w:fldCharType="end"/>
    </w:r>
  </w:p>
  <w:p w14:paraId="6DAA8DBA" w14:textId="77777777" w:rsidR="007B60A8" w:rsidRDefault="007B60A8" w:rsidP="001A71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7946E" w14:textId="77777777" w:rsidR="007B60A8" w:rsidRDefault="007B60A8" w:rsidP="001A71C9">
      <w:r>
        <w:separator/>
      </w:r>
    </w:p>
  </w:footnote>
  <w:footnote w:type="continuationSeparator" w:id="0">
    <w:p w14:paraId="5464BC1D" w14:textId="77777777" w:rsidR="007B60A8" w:rsidRDefault="007B60A8" w:rsidP="001A7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03EA"/>
    <w:multiLevelType w:val="hybridMultilevel"/>
    <w:tmpl w:val="B7D4F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7B58"/>
    <w:multiLevelType w:val="hybridMultilevel"/>
    <w:tmpl w:val="42063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C2E16"/>
    <w:multiLevelType w:val="hybridMultilevel"/>
    <w:tmpl w:val="6B6A1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CC442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A9114C"/>
    <w:multiLevelType w:val="hybridMultilevel"/>
    <w:tmpl w:val="9DFEC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A69CE"/>
    <w:multiLevelType w:val="hybridMultilevel"/>
    <w:tmpl w:val="A432A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E4195"/>
    <w:multiLevelType w:val="hybridMultilevel"/>
    <w:tmpl w:val="48A2063C"/>
    <w:lvl w:ilvl="0" w:tplc="6BCCF77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650128"/>
    <w:multiLevelType w:val="hybridMultilevel"/>
    <w:tmpl w:val="0772F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827942"/>
    <w:multiLevelType w:val="multilevel"/>
    <w:tmpl w:val="4A04C87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CC442"/>
        <w:sz w:val="44"/>
        <w:szCs w:val="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77EEB"/>
    <w:multiLevelType w:val="hybridMultilevel"/>
    <w:tmpl w:val="8A12530A"/>
    <w:lvl w:ilvl="0" w:tplc="719CC7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CC4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21547"/>
    <w:multiLevelType w:val="hybridMultilevel"/>
    <w:tmpl w:val="CFA6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A6FD3"/>
    <w:multiLevelType w:val="hybridMultilevel"/>
    <w:tmpl w:val="8BFCD7C8"/>
    <w:lvl w:ilvl="0" w:tplc="BC269B0E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8389C"/>
    <w:multiLevelType w:val="hybridMultilevel"/>
    <w:tmpl w:val="D23CDD32"/>
    <w:lvl w:ilvl="0" w:tplc="4928F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72D7"/>
    <w:multiLevelType w:val="hybridMultilevel"/>
    <w:tmpl w:val="C6FAF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6A4EB8"/>
    <w:multiLevelType w:val="hybridMultilevel"/>
    <w:tmpl w:val="2ECCCB00"/>
    <w:lvl w:ilvl="0" w:tplc="08F629CE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643C39"/>
    <w:multiLevelType w:val="multilevel"/>
    <w:tmpl w:val="2ECCCB00"/>
    <w:lvl w:ilvl="0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44"/>
        <w:szCs w:val="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51C1D"/>
    <w:multiLevelType w:val="multilevel"/>
    <w:tmpl w:val="C7905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27352"/>
    <w:multiLevelType w:val="hybridMultilevel"/>
    <w:tmpl w:val="9F24AAB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0568B9"/>
    <w:multiLevelType w:val="hybridMultilevel"/>
    <w:tmpl w:val="8EB6552E"/>
    <w:lvl w:ilvl="0" w:tplc="E9D88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3512F"/>
    <w:multiLevelType w:val="hybridMultilevel"/>
    <w:tmpl w:val="8272D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C10C0"/>
    <w:multiLevelType w:val="hybridMultilevel"/>
    <w:tmpl w:val="1F880B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344641"/>
    <w:multiLevelType w:val="hybridMultilevel"/>
    <w:tmpl w:val="E872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A48D5"/>
    <w:multiLevelType w:val="hybridMultilevel"/>
    <w:tmpl w:val="4A04C870"/>
    <w:lvl w:ilvl="0" w:tplc="100CF3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CC442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3200E"/>
    <w:multiLevelType w:val="hybridMultilevel"/>
    <w:tmpl w:val="712C41E4"/>
    <w:lvl w:ilvl="0" w:tplc="A33A77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AD6461"/>
    <w:multiLevelType w:val="hybridMultilevel"/>
    <w:tmpl w:val="B5EED922"/>
    <w:lvl w:ilvl="0" w:tplc="AE1AB0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0C2AD2"/>
    <w:multiLevelType w:val="hybridMultilevel"/>
    <w:tmpl w:val="C790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F27A7"/>
    <w:multiLevelType w:val="hybridMultilevel"/>
    <w:tmpl w:val="F2CE8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718D3"/>
    <w:multiLevelType w:val="multilevel"/>
    <w:tmpl w:val="9DFEC2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C6B86"/>
    <w:multiLevelType w:val="hybridMultilevel"/>
    <w:tmpl w:val="B0CE5E64"/>
    <w:lvl w:ilvl="0" w:tplc="403CAA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6B7DC3"/>
    <w:multiLevelType w:val="hybridMultilevel"/>
    <w:tmpl w:val="B1D83E2A"/>
    <w:lvl w:ilvl="0" w:tplc="34364D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61423C"/>
    <w:multiLevelType w:val="hybridMultilevel"/>
    <w:tmpl w:val="824AB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D755F"/>
    <w:multiLevelType w:val="hybridMultilevel"/>
    <w:tmpl w:val="B2A4EA58"/>
    <w:lvl w:ilvl="0" w:tplc="48B817B4">
      <w:start w:val="1"/>
      <w:numFmt w:val="decimal"/>
      <w:lvlText w:val="%1)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6701F5"/>
    <w:multiLevelType w:val="hybridMultilevel"/>
    <w:tmpl w:val="96BC0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F511D8"/>
    <w:multiLevelType w:val="hybridMultilevel"/>
    <w:tmpl w:val="6F987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812911"/>
    <w:multiLevelType w:val="hybridMultilevel"/>
    <w:tmpl w:val="D578E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812DBF"/>
    <w:multiLevelType w:val="hybridMultilevel"/>
    <w:tmpl w:val="8A1E0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E74CD9"/>
    <w:multiLevelType w:val="hybridMultilevel"/>
    <w:tmpl w:val="FDEC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F215D"/>
    <w:multiLevelType w:val="hybridMultilevel"/>
    <w:tmpl w:val="3F306890"/>
    <w:lvl w:ilvl="0" w:tplc="BC269B0E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1B21B0"/>
    <w:multiLevelType w:val="hybridMultilevel"/>
    <w:tmpl w:val="1FEA9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0509FE"/>
    <w:multiLevelType w:val="hybridMultilevel"/>
    <w:tmpl w:val="2D4C0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242EED"/>
    <w:multiLevelType w:val="hybridMultilevel"/>
    <w:tmpl w:val="7F182EE4"/>
    <w:lvl w:ilvl="0" w:tplc="4B9AC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0F2504E"/>
    <w:multiLevelType w:val="hybridMultilevel"/>
    <w:tmpl w:val="FB90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24D8E"/>
    <w:multiLevelType w:val="hybridMultilevel"/>
    <w:tmpl w:val="29E80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3C1DFD"/>
    <w:multiLevelType w:val="multilevel"/>
    <w:tmpl w:val="8A12530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CC44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B44A0F"/>
    <w:multiLevelType w:val="hybridMultilevel"/>
    <w:tmpl w:val="AD4A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A64E1"/>
    <w:multiLevelType w:val="hybridMultilevel"/>
    <w:tmpl w:val="A6C8C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1"/>
  </w:num>
  <w:num w:numId="4">
    <w:abstractNumId w:val="43"/>
  </w:num>
  <w:num w:numId="5">
    <w:abstractNumId w:val="32"/>
  </w:num>
  <w:num w:numId="6">
    <w:abstractNumId w:val="20"/>
  </w:num>
  <w:num w:numId="7">
    <w:abstractNumId w:val="5"/>
  </w:num>
  <w:num w:numId="8">
    <w:abstractNumId w:val="23"/>
  </w:num>
  <w:num w:numId="9">
    <w:abstractNumId w:val="39"/>
  </w:num>
  <w:num w:numId="10">
    <w:abstractNumId w:val="28"/>
  </w:num>
  <w:num w:numId="11">
    <w:abstractNumId w:val="44"/>
  </w:num>
  <w:num w:numId="12">
    <w:abstractNumId w:val="6"/>
  </w:num>
  <w:num w:numId="13">
    <w:abstractNumId w:val="11"/>
  </w:num>
  <w:num w:numId="14">
    <w:abstractNumId w:val="35"/>
  </w:num>
  <w:num w:numId="15">
    <w:abstractNumId w:val="1"/>
  </w:num>
  <w:num w:numId="16">
    <w:abstractNumId w:val="22"/>
  </w:num>
  <w:num w:numId="17">
    <w:abstractNumId w:val="24"/>
  </w:num>
  <w:num w:numId="18">
    <w:abstractNumId w:val="15"/>
  </w:num>
  <w:num w:numId="19">
    <w:abstractNumId w:val="21"/>
  </w:num>
  <w:num w:numId="20">
    <w:abstractNumId w:val="7"/>
  </w:num>
  <w:num w:numId="21">
    <w:abstractNumId w:val="10"/>
  </w:num>
  <w:num w:numId="22">
    <w:abstractNumId w:val="36"/>
  </w:num>
  <w:num w:numId="23">
    <w:abstractNumId w:val="38"/>
  </w:num>
  <w:num w:numId="24">
    <w:abstractNumId w:val="33"/>
  </w:num>
  <w:num w:numId="25">
    <w:abstractNumId w:val="3"/>
  </w:num>
  <w:num w:numId="26">
    <w:abstractNumId w:val="26"/>
  </w:num>
  <w:num w:numId="27">
    <w:abstractNumId w:val="8"/>
  </w:num>
  <w:num w:numId="28">
    <w:abstractNumId w:val="42"/>
  </w:num>
  <w:num w:numId="29">
    <w:abstractNumId w:val="13"/>
  </w:num>
  <w:num w:numId="30">
    <w:abstractNumId w:val="14"/>
  </w:num>
  <w:num w:numId="31">
    <w:abstractNumId w:val="2"/>
  </w:num>
  <w:num w:numId="32">
    <w:abstractNumId w:val="18"/>
  </w:num>
  <w:num w:numId="33">
    <w:abstractNumId w:val="19"/>
  </w:num>
  <w:num w:numId="34">
    <w:abstractNumId w:val="16"/>
  </w:num>
  <w:num w:numId="35">
    <w:abstractNumId w:val="37"/>
  </w:num>
  <w:num w:numId="36">
    <w:abstractNumId w:val="9"/>
  </w:num>
  <w:num w:numId="37">
    <w:abstractNumId w:val="25"/>
  </w:num>
  <w:num w:numId="38">
    <w:abstractNumId w:val="41"/>
  </w:num>
  <w:num w:numId="39">
    <w:abstractNumId w:val="27"/>
  </w:num>
  <w:num w:numId="40">
    <w:abstractNumId w:val="34"/>
  </w:num>
  <w:num w:numId="41">
    <w:abstractNumId w:val="12"/>
  </w:num>
  <w:num w:numId="42">
    <w:abstractNumId w:val="40"/>
  </w:num>
  <w:num w:numId="43">
    <w:abstractNumId w:val="4"/>
  </w:num>
  <w:num w:numId="44">
    <w:abstractNumId w:val="29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AC"/>
    <w:rsid w:val="00002B0A"/>
    <w:rsid w:val="000036A5"/>
    <w:rsid w:val="00007458"/>
    <w:rsid w:val="00011356"/>
    <w:rsid w:val="000200E7"/>
    <w:rsid w:val="0002258C"/>
    <w:rsid w:val="000229F7"/>
    <w:rsid w:val="00023BAB"/>
    <w:rsid w:val="00024484"/>
    <w:rsid w:val="00027BDE"/>
    <w:rsid w:val="00030279"/>
    <w:rsid w:val="000305E6"/>
    <w:rsid w:val="0003243F"/>
    <w:rsid w:val="00033A7C"/>
    <w:rsid w:val="0003431F"/>
    <w:rsid w:val="000347AD"/>
    <w:rsid w:val="000409AC"/>
    <w:rsid w:val="00046C23"/>
    <w:rsid w:val="00050436"/>
    <w:rsid w:val="00050E85"/>
    <w:rsid w:val="00050F52"/>
    <w:rsid w:val="00052137"/>
    <w:rsid w:val="00053B29"/>
    <w:rsid w:val="00053B3F"/>
    <w:rsid w:val="00054F3C"/>
    <w:rsid w:val="00061ECE"/>
    <w:rsid w:val="000621E3"/>
    <w:rsid w:val="00065598"/>
    <w:rsid w:val="000656D4"/>
    <w:rsid w:val="000661D6"/>
    <w:rsid w:val="0006645A"/>
    <w:rsid w:val="00066BB8"/>
    <w:rsid w:val="000718BC"/>
    <w:rsid w:val="000728F6"/>
    <w:rsid w:val="0007387F"/>
    <w:rsid w:val="0007631A"/>
    <w:rsid w:val="00077A9A"/>
    <w:rsid w:val="00080720"/>
    <w:rsid w:val="000844B4"/>
    <w:rsid w:val="00087336"/>
    <w:rsid w:val="00087571"/>
    <w:rsid w:val="0009025F"/>
    <w:rsid w:val="00090681"/>
    <w:rsid w:val="00090B4F"/>
    <w:rsid w:val="0009102F"/>
    <w:rsid w:val="00091A36"/>
    <w:rsid w:val="00093DEF"/>
    <w:rsid w:val="000956B8"/>
    <w:rsid w:val="00097628"/>
    <w:rsid w:val="000A0FD4"/>
    <w:rsid w:val="000A2549"/>
    <w:rsid w:val="000A25BF"/>
    <w:rsid w:val="000A27C8"/>
    <w:rsid w:val="000A2E1A"/>
    <w:rsid w:val="000A344D"/>
    <w:rsid w:val="000A3AAB"/>
    <w:rsid w:val="000A5AFE"/>
    <w:rsid w:val="000B051D"/>
    <w:rsid w:val="000B1789"/>
    <w:rsid w:val="000B31AB"/>
    <w:rsid w:val="000B5ED4"/>
    <w:rsid w:val="000C34A8"/>
    <w:rsid w:val="000C721F"/>
    <w:rsid w:val="000C7C98"/>
    <w:rsid w:val="000D4642"/>
    <w:rsid w:val="000E02AA"/>
    <w:rsid w:val="000E0824"/>
    <w:rsid w:val="000E09C8"/>
    <w:rsid w:val="000E1585"/>
    <w:rsid w:val="000E241E"/>
    <w:rsid w:val="000E2F58"/>
    <w:rsid w:val="000E44D5"/>
    <w:rsid w:val="000E7A52"/>
    <w:rsid w:val="000E7B9E"/>
    <w:rsid w:val="000F35FF"/>
    <w:rsid w:val="000F3B0A"/>
    <w:rsid w:val="000F5DE1"/>
    <w:rsid w:val="00104E5C"/>
    <w:rsid w:val="00106564"/>
    <w:rsid w:val="00106DD4"/>
    <w:rsid w:val="001148FC"/>
    <w:rsid w:val="00115CD5"/>
    <w:rsid w:val="00116973"/>
    <w:rsid w:val="00116A6F"/>
    <w:rsid w:val="001171FE"/>
    <w:rsid w:val="001207AC"/>
    <w:rsid w:val="0012125B"/>
    <w:rsid w:val="00123CF2"/>
    <w:rsid w:val="001342ED"/>
    <w:rsid w:val="001343C6"/>
    <w:rsid w:val="00134685"/>
    <w:rsid w:val="001347EF"/>
    <w:rsid w:val="0013683F"/>
    <w:rsid w:val="0013705D"/>
    <w:rsid w:val="00150B79"/>
    <w:rsid w:val="00153013"/>
    <w:rsid w:val="00153F44"/>
    <w:rsid w:val="00154913"/>
    <w:rsid w:val="00154C17"/>
    <w:rsid w:val="00157BAB"/>
    <w:rsid w:val="00160066"/>
    <w:rsid w:val="00167515"/>
    <w:rsid w:val="00170B00"/>
    <w:rsid w:val="001716E0"/>
    <w:rsid w:val="001723A9"/>
    <w:rsid w:val="00173FC3"/>
    <w:rsid w:val="001768D7"/>
    <w:rsid w:val="0017698E"/>
    <w:rsid w:val="00181DEF"/>
    <w:rsid w:val="00184B6C"/>
    <w:rsid w:val="00185747"/>
    <w:rsid w:val="001869D0"/>
    <w:rsid w:val="00193226"/>
    <w:rsid w:val="001940E1"/>
    <w:rsid w:val="001960F9"/>
    <w:rsid w:val="00197342"/>
    <w:rsid w:val="00197AF3"/>
    <w:rsid w:val="001A14DD"/>
    <w:rsid w:val="001A2443"/>
    <w:rsid w:val="001A548C"/>
    <w:rsid w:val="001A71C9"/>
    <w:rsid w:val="001B0C13"/>
    <w:rsid w:val="001B2F5F"/>
    <w:rsid w:val="001B3F69"/>
    <w:rsid w:val="001B45EC"/>
    <w:rsid w:val="001B5F75"/>
    <w:rsid w:val="001B6004"/>
    <w:rsid w:val="001C03BE"/>
    <w:rsid w:val="001C1292"/>
    <w:rsid w:val="001C29AD"/>
    <w:rsid w:val="001C5FFA"/>
    <w:rsid w:val="001D2AA1"/>
    <w:rsid w:val="001D316B"/>
    <w:rsid w:val="001D495F"/>
    <w:rsid w:val="001D4B1C"/>
    <w:rsid w:val="001D738B"/>
    <w:rsid w:val="001D75B2"/>
    <w:rsid w:val="001D7DC9"/>
    <w:rsid w:val="001E10B5"/>
    <w:rsid w:val="001E1EEF"/>
    <w:rsid w:val="001E2091"/>
    <w:rsid w:val="001E3CA2"/>
    <w:rsid w:val="001E5EED"/>
    <w:rsid w:val="001E7997"/>
    <w:rsid w:val="001F049B"/>
    <w:rsid w:val="001F152F"/>
    <w:rsid w:val="001F4FDC"/>
    <w:rsid w:val="002003FD"/>
    <w:rsid w:val="002031AB"/>
    <w:rsid w:val="00204C00"/>
    <w:rsid w:val="00206D6E"/>
    <w:rsid w:val="00214C1E"/>
    <w:rsid w:val="00214DC4"/>
    <w:rsid w:val="00216A37"/>
    <w:rsid w:val="00216D49"/>
    <w:rsid w:val="002201CB"/>
    <w:rsid w:val="00223087"/>
    <w:rsid w:val="00223093"/>
    <w:rsid w:val="00223E74"/>
    <w:rsid w:val="0022531E"/>
    <w:rsid w:val="00225E7C"/>
    <w:rsid w:val="00226424"/>
    <w:rsid w:val="00232212"/>
    <w:rsid w:val="002343BA"/>
    <w:rsid w:val="002345B5"/>
    <w:rsid w:val="0023549F"/>
    <w:rsid w:val="00235E5A"/>
    <w:rsid w:val="00236F30"/>
    <w:rsid w:val="00237E84"/>
    <w:rsid w:val="00240065"/>
    <w:rsid w:val="002404CD"/>
    <w:rsid w:val="00242212"/>
    <w:rsid w:val="00242BD4"/>
    <w:rsid w:val="00246404"/>
    <w:rsid w:val="002479A1"/>
    <w:rsid w:val="0025768E"/>
    <w:rsid w:val="002631A2"/>
    <w:rsid w:val="00263E36"/>
    <w:rsid w:val="00271732"/>
    <w:rsid w:val="00272FE0"/>
    <w:rsid w:val="00274C4F"/>
    <w:rsid w:val="00276858"/>
    <w:rsid w:val="00277D61"/>
    <w:rsid w:val="00284637"/>
    <w:rsid w:val="00284A3D"/>
    <w:rsid w:val="00285CB8"/>
    <w:rsid w:val="00290000"/>
    <w:rsid w:val="00294F8F"/>
    <w:rsid w:val="00295FDF"/>
    <w:rsid w:val="00297978"/>
    <w:rsid w:val="002A13C0"/>
    <w:rsid w:val="002A607C"/>
    <w:rsid w:val="002A6BB3"/>
    <w:rsid w:val="002B4DBB"/>
    <w:rsid w:val="002B66B6"/>
    <w:rsid w:val="002C129E"/>
    <w:rsid w:val="002C617E"/>
    <w:rsid w:val="002C7A2C"/>
    <w:rsid w:val="002D0C61"/>
    <w:rsid w:val="002D2C3F"/>
    <w:rsid w:val="002D3D48"/>
    <w:rsid w:val="002D475D"/>
    <w:rsid w:val="002D4E43"/>
    <w:rsid w:val="002D6922"/>
    <w:rsid w:val="002D722A"/>
    <w:rsid w:val="002D7A81"/>
    <w:rsid w:val="002E04AC"/>
    <w:rsid w:val="002E0CB3"/>
    <w:rsid w:val="002E1F6B"/>
    <w:rsid w:val="002E21CF"/>
    <w:rsid w:val="002E4FA8"/>
    <w:rsid w:val="002E5C18"/>
    <w:rsid w:val="002E616F"/>
    <w:rsid w:val="002E7D38"/>
    <w:rsid w:val="002F0D1D"/>
    <w:rsid w:val="002F1E96"/>
    <w:rsid w:val="002F2943"/>
    <w:rsid w:val="002F2B4A"/>
    <w:rsid w:val="002F3392"/>
    <w:rsid w:val="002F5EDA"/>
    <w:rsid w:val="002F70F3"/>
    <w:rsid w:val="00300FF9"/>
    <w:rsid w:val="00301DD0"/>
    <w:rsid w:val="00301DF8"/>
    <w:rsid w:val="00302455"/>
    <w:rsid w:val="00302659"/>
    <w:rsid w:val="00304329"/>
    <w:rsid w:val="00304A4D"/>
    <w:rsid w:val="003122E0"/>
    <w:rsid w:val="00313F30"/>
    <w:rsid w:val="003142D5"/>
    <w:rsid w:val="00316693"/>
    <w:rsid w:val="0032041C"/>
    <w:rsid w:val="00322B78"/>
    <w:rsid w:val="003235C6"/>
    <w:rsid w:val="003334CD"/>
    <w:rsid w:val="003343CE"/>
    <w:rsid w:val="00334A06"/>
    <w:rsid w:val="00336737"/>
    <w:rsid w:val="00336938"/>
    <w:rsid w:val="00343A9F"/>
    <w:rsid w:val="00345897"/>
    <w:rsid w:val="00350E78"/>
    <w:rsid w:val="00351212"/>
    <w:rsid w:val="00351814"/>
    <w:rsid w:val="00351B9C"/>
    <w:rsid w:val="00352AA0"/>
    <w:rsid w:val="00354431"/>
    <w:rsid w:val="003547AC"/>
    <w:rsid w:val="00355D16"/>
    <w:rsid w:val="00357167"/>
    <w:rsid w:val="00357557"/>
    <w:rsid w:val="00360C94"/>
    <w:rsid w:val="00360D9F"/>
    <w:rsid w:val="0036260B"/>
    <w:rsid w:val="0036360A"/>
    <w:rsid w:val="00365E64"/>
    <w:rsid w:val="003711AE"/>
    <w:rsid w:val="00372E78"/>
    <w:rsid w:val="003758DC"/>
    <w:rsid w:val="00376C13"/>
    <w:rsid w:val="00376EFD"/>
    <w:rsid w:val="0038241C"/>
    <w:rsid w:val="00382C9B"/>
    <w:rsid w:val="00383031"/>
    <w:rsid w:val="00383443"/>
    <w:rsid w:val="00383E8E"/>
    <w:rsid w:val="00384083"/>
    <w:rsid w:val="003842D7"/>
    <w:rsid w:val="00385D07"/>
    <w:rsid w:val="00385EC6"/>
    <w:rsid w:val="00386776"/>
    <w:rsid w:val="003874E7"/>
    <w:rsid w:val="003958F5"/>
    <w:rsid w:val="00396DC7"/>
    <w:rsid w:val="0039746F"/>
    <w:rsid w:val="003A1BAB"/>
    <w:rsid w:val="003A3564"/>
    <w:rsid w:val="003A7F63"/>
    <w:rsid w:val="003B1423"/>
    <w:rsid w:val="003B192A"/>
    <w:rsid w:val="003B300D"/>
    <w:rsid w:val="003B521C"/>
    <w:rsid w:val="003B57DA"/>
    <w:rsid w:val="003B57EF"/>
    <w:rsid w:val="003B6805"/>
    <w:rsid w:val="003B6C78"/>
    <w:rsid w:val="003B6D3B"/>
    <w:rsid w:val="003B6F13"/>
    <w:rsid w:val="003C320B"/>
    <w:rsid w:val="003C3BA8"/>
    <w:rsid w:val="003C524A"/>
    <w:rsid w:val="003C5532"/>
    <w:rsid w:val="003C70F9"/>
    <w:rsid w:val="003D15A0"/>
    <w:rsid w:val="003D2846"/>
    <w:rsid w:val="003D36BF"/>
    <w:rsid w:val="003D40F4"/>
    <w:rsid w:val="003D4D1B"/>
    <w:rsid w:val="003D6E0C"/>
    <w:rsid w:val="003D7CC8"/>
    <w:rsid w:val="003E42EE"/>
    <w:rsid w:val="003E431D"/>
    <w:rsid w:val="003E56AE"/>
    <w:rsid w:val="003E74B3"/>
    <w:rsid w:val="003F0BFB"/>
    <w:rsid w:val="003F1F54"/>
    <w:rsid w:val="003F2520"/>
    <w:rsid w:val="003F73E0"/>
    <w:rsid w:val="00405A63"/>
    <w:rsid w:val="004073E0"/>
    <w:rsid w:val="00411B02"/>
    <w:rsid w:val="0041361C"/>
    <w:rsid w:val="004162BA"/>
    <w:rsid w:val="00420D5C"/>
    <w:rsid w:val="00423FC9"/>
    <w:rsid w:val="004245B4"/>
    <w:rsid w:val="00424A33"/>
    <w:rsid w:val="00424BE5"/>
    <w:rsid w:val="00425258"/>
    <w:rsid w:val="0042621A"/>
    <w:rsid w:val="004314DE"/>
    <w:rsid w:val="00437555"/>
    <w:rsid w:val="00440800"/>
    <w:rsid w:val="00441614"/>
    <w:rsid w:val="0044313C"/>
    <w:rsid w:val="00451660"/>
    <w:rsid w:val="00452547"/>
    <w:rsid w:val="00452BF2"/>
    <w:rsid w:val="0045526C"/>
    <w:rsid w:val="00461973"/>
    <w:rsid w:val="00461B33"/>
    <w:rsid w:val="004629C9"/>
    <w:rsid w:val="00464447"/>
    <w:rsid w:val="00465B15"/>
    <w:rsid w:val="00467184"/>
    <w:rsid w:val="0047461C"/>
    <w:rsid w:val="00475FC0"/>
    <w:rsid w:val="004776A5"/>
    <w:rsid w:val="00481345"/>
    <w:rsid w:val="0048171C"/>
    <w:rsid w:val="00481BE0"/>
    <w:rsid w:val="00481F84"/>
    <w:rsid w:val="00482BBF"/>
    <w:rsid w:val="004849B5"/>
    <w:rsid w:val="00484BC1"/>
    <w:rsid w:val="0048692E"/>
    <w:rsid w:val="0049744E"/>
    <w:rsid w:val="00497E5E"/>
    <w:rsid w:val="004A5BAB"/>
    <w:rsid w:val="004A764B"/>
    <w:rsid w:val="004B2A3A"/>
    <w:rsid w:val="004B3DBF"/>
    <w:rsid w:val="004B4A27"/>
    <w:rsid w:val="004B5971"/>
    <w:rsid w:val="004B6286"/>
    <w:rsid w:val="004C00D6"/>
    <w:rsid w:val="004C1B09"/>
    <w:rsid w:val="004C4357"/>
    <w:rsid w:val="004C5173"/>
    <w:rsid w:val="004C79CD"/>
    <w:rsid w:val="004D0469"/>
    <w:rsid w:val="004D0A48"/>
    <w:rsid w:val="004D1FFA"/>
    <w:rsid w:val="004D29E2"/>
    <w:rsid w:val="004D3AE4"/>
    <w:rsid w:val="004D465B"/>
    <w:rsid w:val="004D6C83"/>
    <w:rsid w:val="004D74DD"/>
    <w:rsid w:val="004D77C7"/>
    <w:rsid w:val="004E0722"/>
    <w:rsid w:val="004E3F0F"/>
    <w:rsid w:val="004E4044"/>
    <w:rsid w:val="004E45C4"/>
    <w:rsid w:val="004E552C"/>
    <w:rsid w:val="004E6BFB"/>
    <w:rsid w:val="004E7C82"/>
    <w:rsid w:val="004F07F3"/>
    <w:rsid w:val="004F2017"/>
    <w:rsid w:val="004F2EE3"/>
    <w:rsid w:val="004F398B"/>
    <w:rsid w:val="004F5A91"/>
    <w:rsid w:val="004F6150"/>
    <w:rsid w:val="004F687B"/>
    <w:rsid w:val="004F72A5"/>
    <w:rsid w:val="004F78A0"/>
    <w:rsid w:val="00501354"/>
    <w:rsid w:val="005024AB"/>
    <w:rsid w:val="005048BB"/>
    <w:rsid w:val="00504990"/>
    <w:rsid w:val="00504CF1"/>
    <w:rsid w:val="0050565E"/>
    <w:rsid w:val="00506019"/>
    <w:rsid w:val="00506EAD"/>
    <w:rsid w:val="005077A2"/>
    <w:rsid w:val="00510AA9"/>
    <w:rsid w:val="00512FEE"/>
    <w:rsid w:val="00515EC0"/>
    <w:rsid w:val="00516699"/>
    <w:rsid w:val="0052010E"/>
    <w:rsid w:val="005204E1"/>
    <w:rsid w:val="0052269D"/>
    <w:rsid w:val="00525D67"/>
    <w:rsid w:val="0052624B"/>
    <w:rsid w:val="00526B47"/>
    <w:rsid w:val="00526C72"/>
    <w:rsid w:val="005365A2"/>
    <w:rsid w:val="00541650"/>
    <w:rsid w:val="005417A2"/>
    <w:rsid w:val="005425FC"/>
    <w:rsid w:val="00545F41"/>
    <w:rsid w:val="00546995"/>
    <w:rsid w:val="005506D4"/>
    <w:rsid w:val="0055170B"/>
    <w:rsid w:val="00551FCD"/>
    <w:rsid w:val="00553E86"/>
    <w:rsid w:val="00554192"/>
    <w:rsid w:val="00556D90"/>
    <w:rsid w:val="00556F10"/>
    <w:rsid w:val="0056458F"/>
    <w:rsid w:val="00564BF5"/>
    <w:rsid w:val="00565C6C"/>
    <w:rsid w:val="00566150"/>
    <w:rsid w:val="00570380"/>
    <w:rsid w:val="00572028"/>
    <w:rsid w:val="005730B2"/>
    <w:rsid w:val="00573172"/>
    <w:rsid w:val="00575EF0"/>
    <w:rsid w:val="00577911"/>
    <w:rsid w:val="00583486"/>
    <w:rsid w:val="00584E9F"/>
    <w:rsid w:val="005872D9"/>
    <w:rsid w:val="00591014"/>
    <w:rsid w:val="0059186C"/>
    <w:rsid w:val="005968F8"/>
    <w:rsid w:val="005A01DF"/>
    <w:rsid w:val="005A08B3"/>
    <w:rsid w:val="005A205B"/>
    <w:rsid w:val="005A2EB8"/>
    <w:rsid w:val="005A51C0"/>
    <w:rsid w:val="005A6BE7"/>
    <w:rsid w:val="005B14DA"/>
    <w:rsid w:val="005B1EAA"/>
    <w:rsid w:val="005B5BCA"/>
    <w:rsid w:val="005B6189"/>
    <w:rsid w:val="005C0869"/>
    <w:rsid w:val="005C3617"/>
    <w:rsid w:val="005C5B5C"/>
    <w:rsid w:val="005C7D45"/>
    <w:rsid w:val="005D1B94"/>
    <w:rsid w:val="005D3649"/>
    <w:rsid w:val="005D3D99"/>
    <w:rsid w:val="005D6E32"/>
    <w:rsid w:val="005E0E56"/>
    <w:rsid w:val="005E3115"/>
    <w:rsid w:val="005E50C0"/>
    <w:rsid w:val="005E5C40"/>
    <w:rsid w:val="005E7FE2"/>
    <w:rsid w:val="005F7861"/>
    <w:rsid w:val="005F7D1E"/>
    <w:rsid w:val="00600001"/>
    <w:rsid w:val="00600854"/>
    <w:rsid w:val="00602654"/>
    <w:rsid w:val="00606483"/>
    <w:rsid w:val="0060655C"/>
    <w:rsid w:val="006147CC"/>
    <w:rsid w:val="0061496F"/>
    <w:rsid w:val="00614CEC"/>
    <w:rsid w:val="006168FA"/>
    <w:rsid w:val="00617D02"/>
    <w:rsid w:val="00622132"/>
    <w:rsid w:val="0062530C"/>
    <w:rsid w:val="006310D5"/>
    <w:rsid w:val="006330C1"/>
    <w:rsid w:val="0063493A"/>
    <w:rsid w:val="00637632"/>
    <w:rsid w:val="0064301E"/>
    <w:rsid w:val="006468A5"/>
    <w:rsid w:val="00646D21"/>
    <w:rsid w:val="00646FF7"/>
    <w:rsid w:val="00650BC9"/>
    <w:rsid w:val="00651169"/>
    <w:rsid w:val="00660745"/>
    <w:rsid w:val="00662A55"/>
    <w:rsid w:val="00662C23"/>
    <w:rsid w:val="00663272"/>
    <w:rsid w:val="006635D9"/>
    <w:rsid w:val="00663602"/>
    <w:rsid w:val="00663947"/>
    <w:rsid w:val="00663A9F"/>
    <w:rsid w:val="00664056"/>
    <w:rsid w:val="00664E6F"/>
    <w:rsid w:val="00665C43"/>
    <w:rsid w:val="00666A8F"/>
    <w:rsid w:val="00666DCE"/>
    <w:rsid w:val="00667347"/>
    <w:rsid w:val="00671412"/>
    <w:rsid w:val="00675B81"/>
    <w:rsid w:val="00675E74"/>
    <w:rsid w:val="00676DB2"/>
    <w:rsid w:val="006771D8"/>
    <w:rsid w:val="00680F3F"/>
    <w:rsid w:val="00681DE3"/>
    <w:rsid w:val="00682AD7"/>
    <w:rsid w:val="00684694"/>
    <w:rsid w:val="0068611D"/>
    <w:rsid w:val="00690630"/>
    <w:rsid w:val="00692C63"/>
    <w:rsid w:val="00693678"/>
    <w:rsid w:val="006970ED"/>
    <w:rsid w:val="006A1944"/>
    <w:rsid w:val="006A5AFD"/>
    <w:rsid w:val="006A5FA6"/>
    <w:rsid w:val="006A7999"/>
    <w:rsid w:val="006B0001"/>
    <w:rsid w:val="006B0145"/>
    <w:rsid w:val="006B1203"/>
    <w:rsid w:val="006B1CDC"/>
    <w:rsid w:val="006B2CCB"/>
    <w:rsid w:val="006C2584"/>
    <w:rsid w:val="006C2AA3"/>
    <w:rsid w:val="006C5E4A"/>
    <w:rsid w:val="006D0BDE"/>
    <w:rsid w:val="006D15DB"/>
    <w:rsid w:val="006D2F5E"/>
    <w:rsid w:val="006D5488"/>
    <w:rsid w:val="006D6498"/>
    <w:rsid w:val="006E4585"/>
    <w:rsid w:val="006E4C56"/>
    <w:rsid w:val="006E4E3B"/>
    <w:rsid w:val="006E5613"/>
    <w:rsid w:val="006E58A3"/>
    <w:rsid w:val="006E5933"/>
    <w:rsid w:val="006E6047"/>
    <w:rsid w:val="006E62F8"/>
    <w:rsid w:val="006F016F"/>
    <w:rsid w:val="006F0401"/>
    <w:rsid w:val="006F31C1"/>
    <w:rsid w:val="006F6D12"/>
    <w:rsid w:val="007013B2"/>
    <w:rsid w:val="00701755"/>
    <w:rsid w:val="00701C58"/>
    <w:rsid w:val="007024C4"/>
    <w:rsid w:val="00703CB6"/>
    <w:rsid w:val="00704556"/>
    <w:rsid w:val="00707B50"/>
    <w:rsid w:val="00711604"/>
    <w:rsid w:val="007143DD"/>
    <w:rsid w:val="00720159"/>
    <w:rsid w:val="0072106E"/>
    <w:rsid w:val="007225AA"/>
    <w:rsid w:val="00726707"/>
    <w:rsid w:val="0072677B"/>
    <w:rsid w:val="00730EF2"/>
    <w:rsid w:val="007322D3"/>
    <w:rsid w:val="00733761"/>
    <w:rsid w:val="00735C93"/>
    <w:rsid w:val="007375CB"/>
    <w:rsid w:val="007406F8"/>
    <w:rsid w:val="00742C89"/>
    <w:rsid w:val="00743BE6"/>
    <w:rsid w:val="00745748"/>
    <w:rsid w:val="00746DC1"/>
    <w:rsid w:val="00754F80"/>
    <w:rsid w:val="00756539"/>
    <w:rsid w:val="007567C8"/>
    <w:rsid w:val="007578E3"/>
    <w:rsid w:val="0076061D"/>
    <w:rsid w:val="007628BB"/>
    <w:rsid w:val="007633CA"/>
    <w:rsid w:val="0076437A"/>
    <w:rsid w:val="00764DA9"/>
    <w:rsid w:val="007665CE"/>
    <w:rsid w:val="00771173"/>
    <w:rsid w:val="00772E50"/>
    <w:rsid w:val="00775DE9"/>
    <w:rsid w:val="007767E4"/>
    <w:rsid w:val="0078003D"/>
    <w:rsid w:val="00780AAA"/>
    <w:rsid w:val="00782253"/>
    <w:rsid w:val="007839DA"/>
    <w:rsid w:val="007863DE"/>
    <w:rsid w:val="00786512"/>
    <w:rsid w:val="00792FF4"/>
    <w:rsid w:val="00793995"/>
    <w:rsid w:val="00794151"/>
    <w:rsid w:val="00794CF8"/>
    <w:rsid w:val="007951D3"/>
    <w:rsid w:val="007956E6"/>
    <w:rsid w:val="00796BF9"/>
    <w:rsid w:val="00796E06"/>
    <w:rsid w:val="0079771E"/>
    <w:rsid w:val="00797F78"/>
    <w:rsid w:val="007A286F"/>
    <w:rsid w:val="007A3040"/>
    <w:rsid w:val="007A41E1"/>
    <w:rsid w:val="007A6166"/>
    <w:rsid w:val="007B24DF"/>
    <w:rsid w:val="007B2610"/>
    <w:rsid w:val="007B27F8"/>
    <w:rsid w:val="007B60A8"/>
    <w:rsid w:val="007C023F"/>
    <w:rsid w:val="007C5B85"/>
    <w:rsid w:val="007C679E"/>
    <w:rsid w:val="007C6C23"/>
    <w:rsid w:val="007D2AEE"/>
    <w:rsid w:val="007D3611"/>
    <w:rsid w:val="007D41A5"/>
    <w:rsid w:val="007D55A8"/>
    <w:rsid w:val="007D635C"/>
    <w:rsid w:val="007E2472"/>
    <w:rsid w:val="007E726C"/>
    <w:rsid w:val="007E78E9"/>
    <w:rsid w:val="007F0176"/>
    <w:rsid w:val="007F0193"/>
    <w:rsid w:val="007F129F"/>
    <w:rsid w:val="007F5025"/>
    <w:rsid w:val="007F6605"/>
    <w:rsid w:val="00800246"/>
    <w:rsid w:val="00800D8F"/>
    <w:rsid w:val="00801E0E"/>
    <w:rsid w:val="00802767"/>
    <w:rsid w:val="00803489"/>
    <w:rsid w:val="0080361C"/>
    <w:rsid w:val="00804A4C"/>
    <w:rsid w:val="00810427"/>
    <w:rsid w:val="00811A2C"/>
    <w:rsid w:val="00815A5B"/>
    <w:rsid w:val="00815C36"/>
    <w:rsid w:val="00815D5B"/>
    <w:rsid w:val="008163A5"/>
    <w:rsid w:val="00816435"/>
    <w:rsid w:val="008172E3"/>
    <w:rsid w:val="0082053C"/>
    <w:rsid w:val="00822D93"/>
    <w:rsid w:val="008234BA"/>
    <w:rsid w:val="00823F38"/>
    <w:rsid w:val="00830083"/>
    <w:rsid w:val="00830EF4"/>
    <w:rsid w:val="008333ED"/>
    <w:rsid w:val="0083580D"/>
    <w:rsid w:val="0083597C"/>
    <w:rsid w:val="00837CCC"/>
    <w:rsid w:val="00841001"/>
    <w:rsid w:val="00842BD5"/>
    <w:rsid w:val="00846F2B"/>
    <w:rsid w:val="008566F6"/>
    <w:rsid w:val="008610D3"/>
    <w:rsid w:val="00861BE3"/>
    <w:rsid w:val="008627B9"/>
    <w:rsid w:val="008631FD"/>
    <w:rsid w:val="0086389D"/>
    <w:rsid w:val="008653A1"/>
    <w:rsid w:val="008707D4"/>
    <w:rsid w:val="0087093E"/>
    <w:rsid w:val="00871206"/>
    <w:rsid w:val="00871A4E"/>
    <w:rsid w:val="008721D5"/>
    <w:rsid w:val="008723EF"/>
    <w:rsid w:val="0087301B"/>
    <w:rsid w:val="00873161"/>
    <w:rsid w:val="00875443"/>
    <w:rsid w:val="00881042"/>
    <w:rsid w:val="00881561"/>
    <w:rsid w:val="0088300B"/>
    <w:rsid w:val="00883CC6"/>
    <w:rsid w:val="00886C0B"/>
    <w:rsid w:val="00890525"/>
    <w:rsid w:val="008905EB"/>
    <w:rsid w:val="0089247D"/>
    <w:rsid w:val="00893831"/>
    <w:rsid w:val="00893984"/>
    <w:rsid w:val="008A1607"/>
    <w:rsid w:val="008A4BBD"/>
    <w:rsid w:val="008A5DCB"/>
    <w:rsid w:val="008A5EC6"/>
    <w:rsid w:val="008A6229"/>
    <w:rsid w:val="008B19A4"/>
    <w:rsid w:val="008B46A7"/>
    <w:rsid w:val="008B493B"/>
    <w:rsid w:val="008B4A4C"/>
    <w:rsid w:val="008B6E09"/>
    <w:rsid w:val="008B7373"/>
    <w:rsid w:val="008C26D0"/>
    <w:rsid w:val="008C3036"/>
    <w:rsid w:val="008C34AA"/>
    <w:rsid w:val="008C38D6"/>
    <w:rsid w:val="008C3A35"/>
    <w:rsid w:val="008C5FA7"/>
    <w:rsid w:val="008D135D"/>
    <w:rsid w:val="008D49DA"/>
    <w:rsid w:val="008D58D3"/>
    <w:rsid w:val="008D7DF9"/>
    <w:rsid w:val="008E418A"/>
    <w:rsid w:val="008E43AF"/>
    <w:rsid w:val="008E4C13"/>
    <w:rsid w:val="008E69C9"/>
    <w:rsid w:val="008F0650"/>
    <w:rsid w:val="008F0D31"/>
    <w:rsid w:val="008F27D7"/>
    <w:rsid w:val="008F2CFC"/>
    <w:rsid w:val="008F3375"/>
    <w:rsid w:val="008F3880"/>
    <w:rsid w:val="008F4461"/>
    <w:rsid w:val="008F6726"/>
    <w:rsid w:val="009004EF"/>
    <w:rsid w:val="009012B0"/>
    <w:rsid w:val="009036F9"/>
    <w:rsid w:val="009078BC"/>
    <w:rsid w:val="00911115"/>
    <w:rsid w:val="0091142D"/>
    <w:rsid w:val="009120E0"/>
    <w:rsid w:val="00912A6A"/>
    <w:rsid w:val="00913903"/>
    <w:rsid w:val="009243B0"/>
    <w:rsid w:val="00924EA9"/>
    <w:rsid w:val="00926273"/>
    <w:rsid w:val="00927276"/>
    <w:rsid w:val="009279EB"/>
    <w:rsid w:val="0093160C"/>
    <w:rsid w:val="0093333E"/>
    <w:rsid w:val="00937F97"/>
    <w:rsid w:val="0094021F"/>
    <w:rsid w:val="00940E6B"/>
    <w:rsid w:val="00942942"/>
    <w:rsid w:val="009439C3"/>
    <w:rsid w:val="00944EE3"/>
    <w:rsid w:val="00945723"/>
    <w:rsid w:val="00946185"/>
    <w:rsid w:val="00946839"/>
    <w:rsid w:val="00950F26"/>
    <w:rsid w:val="00951CBE"/>
    <w:rsid w:val="0095447D"/>
    <w:rsid w:val="009557EA"/>
    <w:rsid w:val="0095797E"/>
    <w:rsid w:val="009600F4"/>
    <w:rsid w:val="00960903"/>
    <w:rsid w:val="0096372B"/>
    <w:rsid w:val="00971CE3"/>
    <w:rsid w:val="00976531"/>
    <w:rsid w:val="00976869"/>
    <w:rsid w:val="009774FB"/>
    <w:rsid w:val="0097766C"/>
    <w:rsid w:val="00981901"/>
    <w:rsid w:val="00981AE0"/>
    <w:rsid w:val="00981BA9"/>
    <w:rsid w:val="00982948"/>
    <w:rsid w:val="00984CD4"/>
    <w:rsid w:val="00986F1F"/>
    <w:rsid w:val="00990347"/>
    <w:rsid w:val="00991724"/>
    <w:rsid w:val="0099198E"/>
    <w:rsid w:val="009919E3"/>
    <w:rsid w:val="00992D54"/>
    <w:rsid w:val="0099369C"/>
    <w:rsid w:val="0099710F"/>
    <w:rsid w:val="009976AE"/>
    <w:rsid w:val="00997A38"/>
    <w:rsid w:val="009A1220"/>
    <w:rsid w:val="009A3227"/>
    <w:rsid w:val="009A3E61"/>
    <w:rsid w:val="009A3F6F"/>
    <w:rsid w:val="009A4A68"/>
    <w:rsid w:val="009A688D"/>
    <w:rsid w:val="009B01F7"/>
    <w:rsid w:val="009B1A2E"/>
    <w:rsid w:val="009B2393"/>
    <w:rsid w:val="009B4883"/>
    <w:rsid w:val="009C53D3"/>
    <w:rsid w:val="009D1E3D"/>
    <w:rsid w:val="009D6811"/>
    <w:rsid w:val="009E27E1"/>
    <w:rsid w:val="009E36B1"/>
    <w:rsid w:val="009E4AD8"/>
    <w:rsid w:val="009E676F"/>
    <w:rsid w:val="009F61DE"/>
    <w:rsid w:val="00A023B1"/>
    <w:rsid w:val="00A028E1"/>
    <w:rsid w:val="00A0364A"/>
    <w:rsid w:val="00A05576"/>
    <w:rsid w:val="00A05D16"/>
    <w:rsid w:val="00A0618A"/>
    <w:rsid w:val="00A06D53"/>
    <w:rsid w:val="00A07B0A"/>
    <w:rsid w:val="00A10EC2"/>
    <w:rsid w:val="00A16887"/>
    <w:rsid w:val="00A17E01"/>
    <w:rsid w:val="00A20537"/>
    <w:rsid w:val="00A21CE9"/>
    <w:rsid w:val="00A21F2F"/>
    <w:rsid w:val="00A23016"/>
    <w:rsid w:val="00A240AC"/>
    <w:rsid w:val="00A245E4"/>
    <w:rsid w:val="00A24A25"/>
    <w:rsid w:val="00A27A34"/>
    <w:rsid w:val="00A27ECB"/>
    <w:rsid w:val="00A31B80"/>
    <w:rsid w:val="00A32288"/>
    <w:rsid w:val="00A336CC"/>
    <w:rsid w:val="00A3416B"/>
    <w:rsid w:val="00A36F0D"/>
    <w:rsid w:val="00A400B4"/>
    <w:rsid w:val="00A402E7"/>
    <w:rsid w:val="00A40C6F"/>
    <w:rsid w:val="00A41193"/>
    <w:rsid w:val="00A419E9"/>
    <w:rsid w:val="00A50D9D"/>
    <w:rsid w:val="00A54192"/>
    <w:rsid w:val="00A54E5E"/>
    <w:rsid w:val="00A55DF8"/>
    <w:rsid w:val="00A560ED"/>
    <w:rsid w:val="00A579BF"/>
    <w:rsid w:val="00A61816"/>
    <w:rsid w:val="00A65846"/>
    <w:rsid w:val="00A704D4"/>
    <w:rsid w:val="00A71C14"/>
    <w:rsid w:val="00A72AA3"/>
    <w:rsid w:val="00A72DA1"/>
    <w:rsid w:val="00A802BC"/>
    <w:rsid w:val="00A803B4"/>
    <w:rsid w:val="00A81BDD"/>
    <w:rsid w:val="00A8219F"/>
    <w:rsid w:val="00A82706"/>
    <w:rsid w:val="00A82F3D"/>
    <w:rsid w:val="00A86AD6"/>
    <w:rsid w:val="00A87186"/>
    <w:rsid w:val="00A904C1"/>
    <w:rsid w:val="00A91F0C"/>
    <w:rsid w:val="00A94637"/>
    <w:rsid w:val="00A95134"/>
    <w:rsid w:val="00A959FD"/>
    <w:rsid w:val="00A95FAF"/>
    <w:rsid w:val="00A96159"/>
    <w:rsid w:val="00A963A0"/>
    <w:rsid w:val="00A9763B"/>
    <w:rsid w:val="00AA0478"/>
    <w:rsid w:val="00AA258D"/>
    <w:rsid w:val="00AA3854"/>
    <w:rsid w:val="00AA3962"/>
    <w:rsid w:val="00AA4520"/>
    <w:rsid w:val="00AA7AD1"/>
    <w:rsid w:val="00AB0352"/>
    <w:rsid w:val="00AB1932"/>
    <w:rsid w:val="00AB4862"/>
    <w:rsid w:val="00AB4B40"/>
    <w:rsid w:val="00AB5822"/>
    <w:rsid w:val="00AB6726"/>
    <w:rsid w:val="00AB67B5"/>
    <w:rsid w:val="00AC1EEC"/>
    <w:rsid w:val="00AC2991"/>
    <w:rsid w:val="00AC42E3"/>
    <w:rsid w:val="00AC4B56"/>
    <w:rsid w:val="00AC75FF"/>
    <w:rsid w:val="00AD09F8"/>
    <w:rsid w:val="00AD11D5"/>
    <w:rsid w:val="00AD1705"/>
    <w:rsid w:val="00AD3612"/>
    <w:rsid w:val="00AE0119"/>
    <w:rsid w:val="00AE04AE"/>
    <w:rsid w:val="00AE4730"/>
    <w:rsid w:val="00AE50AF"/>
    <w:rsid w:val="00AE5F8C"/>
    <w:rsid w:val="00AF06DC"/>
    <w:rsid w:val="00AF2615"/>
    <w:rsid w:val="00AF3383"/>
    <w:rsid w:val="00AF3C7A"/>
    <w:rsid w:val="00AF3E77"/>
    <w:rsid w:val="00AF48C3"/>
    <w:rsid w:val="00AF4E69"/>
    <w:rsid w:val="00AF763D"/>
    <w:rsid w:val="00B001DC"/>
    <w:rsid w:val="00B0043D"/>
    <w:rsid w:val="00B02699"/>
    <w:rsid w:val="00B0475B"/>
    <w:rsid w:val="00B06B11"/>
    <w:rsid w:val="00B107CA"/>
    <w:rsid w:val="00B121E5"/>
    <w:rsid w:val="00B12213"/>
    <w:rsid w:val="00B13180"/>
    <w:rsid w:val="00B16651"/>
    <w:rsid w:val="00B22797"/>
    <w:rsid w:val="00B25391"/>
    <w:rsid w:val="00B2728D"/>
    <w:rsid w:val="00B30639"/>
    <w:rsid w:val="00B32238"/>
    <w:rsid w:val="00B3570A"/>
    <w:rsid w:val="00B36648"/>
    <w:rsid w:val="00B40A4D"/>
    <w:rsid w:val="00B423E3"/>
    <w:rsid w:val="00B45D38"/>
    <w:rsid w:val="00B47ED8"/>
    <w:rsid w:val="00B50505"/>
    <w:rsid w:val="00B506D1"/>
    <w:rsid w:val="00B50E77"/>
    <w:rsid w:val="00B51087"/>
    <w:rsid w:val="00B53102"/>
    <w:rsid w:val="00B55527"/>
    <w:rsid w:val="00B5657B"/>
    <w:rsid w:val="00B568E3"/>
    <w:rsid w:val="00B605EE"/>
    <w:rsid w:val="00B6121D"/>
    <w:rsid w:val="00B64442"/>
    <w:rsid w:val="00B667DC"/>
    <w:rsid w:val="00B718EC"/>
    <w:rsid w:val="00B722D1"/>
    <w:rsid w:val="00B72317"/>
    <w:rsid w:val="00B7517E"/>
    <w:rsid w:val="00B7570C"/>
    <w:rsid w:val="00B76CAF"/>
    <w:rsid w:val="00B77B9D"/>
    <w:rsid w:val="00B802AF"/>
    <w:rsid w:val="00B81B67"/>
    <w:rsid w:val="00B81ED6"/>
    <w:rsid w:val="00B82B3A"/>
    <w:rsid w:val="00B85BB7"/>
    <w:rsid w:val="00B86D29"/>
    <w:rsid w:val="00B8729D"/>
    <w:rsid w:val="00B90081"/>
    <w:rsid w:val="00B9090E"/>
    <w:rsid w:val="00B919A9"/>
    <w:rsid w:val="00B928BC"/>
    <w:rsid w:val="00B944C7"/>
    <w:rsid w:val="00B947B5"/>
    <w:rsid w:val="00B95174"/>
    <w:rsid w:val="00B967EA"/>
    <w:rsid w:val="00B97524"/>
    <w:rsid w:val="00BA1DEC"/>
    <w:rsid w:val="00BA1EB8"/>
    <w:rsid w:val="00BA73AF"/>
    <w:rsid w:val="00BA7B99"/>
    <w:rsid w:val="00BB17C9"/>
    <w:rsid w:val="00BB2B0D"/>
    <w:rsid w:val="00BB2F8F"/>
    <w:rsid w:val="00BB3E4D"/>
    <w:rsid w:val="00BB44BA"/>
    <w:rsid w:val="00BB7844"/>
    <w:rsid w:val="00BC0814"/>
    <w:rsid w:val="00BC15E7"/>
    <w:rsid w:val="00BC4B72"/>
    <w:rsid w:val="00BC54AD"/>
    <w:rsid w:val="00BC649E"/>
    <w:rsid w:val="00BC6C71"/>
    <w:rsid w:val="00BC7113"/>
    <w:rsid w:val="00BD15B0"/>
    <w:rsid w:val="00BD1A4A"/>
    <w:rsid w:val="00BD2133"/>
    <w:rsid w:val="00BD2481"/>
    <w:rsid w:val="00BD2D1D"/>
    <w:rsid w:val="00BD548B"/>
    <w:rsid w:val="00BD5FEE"/>
    <w:rsid w:val="00BD699C"/>
    <w:rsid w:val="00BD6FDF"/>
    <w:rsid w:val="00BD7856"/>
    <w:rsid w:val="00BD7B7C"/>
    <w:rsid w:val="00BE3EE5"/>
    <w:rsid w:val="00BE6632"/>
    <w:rsid w:val="00BF192D"/>
    <w:rsid w:val="00BF32C1"/>
    <w:rsid w:val="00BF60C5"/>
    <w:rsid w:val="00C00D62"/>
    <w:rsid w:val="00C01165"/>
    <w:rsid w:val="00C053DD"/>
    <w:rsid w:val="00C059F7"/>
    <w:rsid w:val="00C05EAA"/>
    <w:rsid w:val="00C0782C"/>
    <w:rsid w:val="00C10EAC"/>
    <w:rsid w:val="00C11A8B"/>
    <w:rsid w:val="00C12B66"/>
    <w:rsid w:val="00C13081"/>
    <w:rsid w:val="00C13DAE"/>
    <w:rsid w:val="00C150D8"/>
    <w:rsid w:val="00C17497"/>
    <w:rsid w:val="00C17628"/>
    <w:rsid w:val="00C2299E"/>
    <w:rsid w:val="00C22D5E"/>
    <w:rsid w:val="00C24F29"/>
    <w:rsid w:val="00C26897"/>
    <w:rsid w:val="00C26F1A"/>
    <w:rsid w:val="00C27BBE"/>
    <w:rsid w:val="00C301BF"/>
    <w:rsid w:val="00C30692"/>
    <w:rsid w:val="00C33B43"/>
    <w:rsid w:val="00C33C1F"/>
    <w:rsid w:val="00C34AE6"/>
    <w:rsid w:val="00C3518A"/>
    <w:rsid w:val="00C35F32"/>
    <w:rsid w:val="00C36481"/>
    <w:rsid w:val="00C371BE"/>
    <w:rsid w:val="00C41951"/>
    <w:rsid w:val="00C44965"/>
    <w:rsid w:val="00C4619D"/>
    <w:rsid w:val="00C4646C"/>
    <w:rsid w:val="00C52AAC"/>
    <w:rsid w:val="00C53085"/>
    <w:rsid w:val="00C5327E"/>
    <w:rsid w:val="00C54132"/>
    <w:rsid w:val="00C54B36"/>
    <w:rsid w:val="00C60A21"/>
    <w:rsid w:val="00C60AB5"/>
    <w:rsid w:val="00C643BF"/>
    <w:rsid w:val="00C66834"/>
    <w:rsid w:val="00C70241"/>
    <w:rsid w:val="00C70345"/>
    <w:rsid w:val="00C70885"/>
    <w:rsid w:val="00C719BC"/>
    <w:rsid w:val="00C71DBA"/>
    <w:rsid w:val="00C725C0"/>
    <w:rsid w:val="00C73613"/>
    <w:rsid w:val="00C8081C"/>
    <w:rsid w:val="00C80DC5"/>
    <w:rsid w:val="00C822FF"/>
    <w:rsid w:val="00C86C9F"/>
    <w:rsid w:val="00C9028D"/>
    <w:rsid w:val="00C91A6C"/>
    <w:rsid w:val="00C91AB0"/>
    <w:rsid w:val="00C94710"/>
    <w:rsid w:val="00C95B95"/>
    <w:rsid w:val="00C97A79"/>
    <w:rsid w:val="00C97C57"/>
    <w:rsid w:val="00CA061B"/>
    <w:rsid w:val="00CA3A17"/>
    <w:rsid w:val="00CA3F7C"/>
    <w:rsid w:val="00CA4BB4"/>
    <w:rsid w:val="00CA5A23"/>
    <w:rsid w:val="00CA5C8C"/>
    <w:rsid w:val="00CA6C2A"/>
    <w:rsid w:val="00CB05EA"/>
    <w:rsid w:val="00CB3B66"/>
    <w:rsid w:val="00CB436B"/>
    <w:rsid w:val="00CB51B3"/>
    <w:rsid w:val="00CB799E"/>
    <w:rsid w:val="00CC0B8F"/>
    <w:rsid w:val="00CC11A6"/>
    <w:rsid w:val="00CD1799"/>
    <w:rsid w:val="00CD1BBC"/>
    <w:rsid w:val="00CD461E"/>
    <w:rsid w:val="00CD5454"/>
    <w:rsid w:val="00CD6849"/>
    <w:rsid w:val="00CD6DA6"/>
    <w:rsid w:val="00CE09EA"/>
    <w:rsid w:val="00CE5E6F"/>
    <w:rsid w:val="00CF0BD2"/>
    <w:rsid w:val="00CF1792"/>
    <w:rsid w:val="00CF51E6"/>
    <w:rsid w:val="00CF546F"/>
    <w:rsid w:val="00CF54E0"/>
    <w:rsid w:val="00CF7B0E"/>
    <w:rsid w:val="00D001A3"/>
    <w:rsid w:val="00D0020A"/>
    <w:rsid w:val="00D008B4"/>
    <w:rsid w:val="00D01B7E"/>
    <w:rsid w:val="00D01DCD"/>
    <w:rsid w:val="00D033FA"/>
    <w:rsid w:val="00D05B2A"/>
    <w:rsid w:val="00D0644F"/>
    <w:rsid w:val="00D06A96"/>
    <w:rsid w:val="00D10ABB"/>
    <w:rsid w:val="00D119C3"/>
    <w:rsid w:val="00D1366F"/>
    <w:rsid w:val="00D14285"/>
    <w:rsid w:val="00D14A11"/>
    <w:rsid w:val="00D14A3C"/>
    <w:rsid w:val="00D16A18"/>
    <w:rsid w:val="00D207F7"/>
    <w:rsid w:val="00D2160A"/>
    <w:rsid w:val="00D22E29"/>
    <w:rsid w:val="00D26A96"/>
    <w:rsid w:val="00D27250"/>
    <w:rsid w:val="00D27530"/>
    <w:rsid w:val="00D3597F"/>
    <w:rsid w:val="00D36341"/>
    <w:rsid w:val="00D36428"/>
    <w:rsid w:val="00D41E06"/>
    <w:rsid w:val="00D42316"/>
    <w:rsid w:val="00D4426F"/>
    <w:rsid w:val="00D44D0E"/>
    <w:rsid w:val="00D4631F"/>
    <w:rsid w:val="00D515B2"/>
    <w:rsid w:val="00D57037"/>
    <w:rsid w:val="00D57AF4"/>
    <w:rsid w:val="00D620E4"/>
    <w:rsid w:val="00D6562F"/>
    <w:rsid w:val="00D6596F"/>
    <w:rsid w:val="00D65CCB"/>
    <w:rsid w:val="00D668B8"/>
    <w:rsid w:val="00D66967"/>
    <w:rsid w:val="00D679D9"/>
    <w:rsid w:val="00D67A67"/>
    <w:rsid w:val="00D71502"/>
    <w:rsid w:val="00D74506"/>
    <w:rsid w:val="00D76A56"/>
    <w:rsid w:val="00D77F70"/>
    <w:rsid w:val="00D8048F"/>
    <w:rsid w:val="00D852E9"/>
    <w:rsid w:val="00D8753A"/>
    <w:rsid w:val="00D921B3"/>
    <w:rsid w:val="00D95D1F"/>
    <w:rsid w:val="00DA2696"/>
    <w:rsid w:val="00DA4C6B"/>
    <w:rsid w:val="00DA559A"/>
    <w:rsid w:val="00DB2359"/>
    <w:rsid w:val="00DB330B"/>
    <w:rsid w:val="00DB7480"/>
    <w:rsid w:val="00DC04DF"/>
    <w:rsid w:val="00DC0AC9"/>
    <w:rsid w:val="00DC2589"/>
    <w:rsid w:val="00DC2AEB"/>
    <w:rsid w:val="00DC2FF8"/>
    <w:rsid w:val="00DC339A"/>
    <w:rsid w:val="00DC5B99"/>
    <w:rsid w:val="00DC796D"/>
    <w:rsid w:val="00DD1042"/>
    <w:rsid w:val="00DD1B21"/>
    <w:rsid w:val="00DD32FE"/>
    <w:rsid w:val="00DD7161"/>
    <w:rsid w:val="00DE0942"/>
    <w:rsid w:val="00DE12FF"/>
    <w:rsid w:val="00DE1BD4"/>
    <w:rsid w:val="00DE2B9F"/>
    <w:rsid w:val="00DE5F7B"/>
    <w:rsid w:val="00DF2491"/>
    <w:rsid w:val="00DF256C"/>
    <w:rsid w:val="00DF76B8"/>
    <w:rsid w:val="00E00A5C"/>
    <w:rsid w:val="00E0230A"/>
    <w:rsid w:val="00E02EE9"/>
    <w:rsid w:val="00E042D4"/>
    <w:rsid w:val="00E0680F"/>
    <w:rsid w:val="00E1110E"/>
    <w:rsid w:val="00E1408F"/>
    <w:rsid w:val="00E1435C"/>
    <w:rsid w:val="00E25029"/>
    <w:rsid w:val="00E25547"/>
    <w:rsid w:val="00E26218"/>
    <w:rsid w:val="00E263F2"/>
    <w:rsid w:val="00E26483"/>
    <w:rsid w:val="00E26B5E"/>
    <w:rsid w:val="00E2736A"/>
    <w:rsid w:val="00E3037F"/>
    <w:rsid w:val="00E3329C"/>
    <w:rsid w:val="00E33619"/>
    <w:rsid w:val="00E3466B"/>
    <w:rsid w:val="00E417B6"/>
    <w:rsid w:val="00E423DA"/>
    <w:rsid w:val="00E43517"/>
    <w:rsid w:val="00E43B0E"/>
    <w:rsid w:val="00E4625A"/>
    <w:rsid w:val="00E50AEA"/>
    <w:rsid w:val="00E519BB"/>
    <w:rsid w:val="00E54D49"/>
    <w:rsid w:val="00E55588"/>
    <w:rsid w:val="00E56725"/>
    <w:rsid w:val="00E56ADB"/>
    <w:rsid w:val="00E60025"/>
    <w:rsid w:val="00E60613"/>
    <w:rsid w:val="00E631A5"/>
    <w:rsid w:val="00E6405D"/>
    <w:rsid w:val="00E644B1"/>
    <w:rsid w:val="00E6621D"/>
    <w:rsid w:val="00E67A97"/>
    <w:rsid w:val="00E711AF"/>
    <w:rsid w:val="00E72403"/>
    <w:rsid w:val="00E72612"/>
    <w:rsid w:val="00E76534"/>
    <w:rsid w:val="00E778A5"/>
    <w:rsid w:val="00E80E1E"/>
    <w:rsid w:val="00E80E7B"/>
    <w:rsid w:val="00E8190D"/>
    <w:rsid w:val="00E83618"/>
    <w:rsid w:val="00E83C95"/>
    <w:rsid w:val="00E84785"/>
    <w:rsid w:val="00E85164"/>
    <w:rsid w:val="00E854BB"/>
    <w:rsid w:val="00E85739"/>
    <w:rsid w:val="00E911E5"/>
    <w:rsid w:val="00E9299D"/>
    <w:rsid w:val="00E95BA7"/>
    <w:rsid w:val="00E97B8D"/>
    <w:rsid w:val="00EA0A67"/>
    <w:rsid w:val="00EA169C"/>
    <w:rsid w:val="00EA1A78"/>
    <w:rsid w:val="00EA2637"/>
    <w:rsid w:val="00EA2895"/>
    <w:rsid w:val="00EA384D"/>
    <w:rsid w:val="00EA3DCE"/>
    <w:rsid w:val="00EA40F8"/>
    <w:rsid w:val="00EA4138"/>
    <w:rsid w:val="00EA5107"/>
    <w:rsid w:val="00EA569B"/>
    <w:rsid w:val="00EA5900"/>
    <w:rsid w:val="00EA5CDF"/>
    <w:rsid w:val="00EA64DB"/>
    <w:rsid w:val="00EB0102"/>
    <w:rsid w:val="00EB1AD1"/>
    <w:rsid w:val="00EB3297"/>
    <w:rsid w:val="00EB7D48"/>
    <w:rsid w:val="00EC1DCF"/>
    <w:rsid w:val="00EC3F69"/>
    <w:rsid w:val="00EC65FF"/>
    <w:rsid w:val="00ED13BF"/>
    <w:rsid w:val="00ED1C16"/>
    <w:rsid w:val="00ED1ECD"/>
    <w:rsid w:val="00ED26F1"/>
    <w:rsid w:val="00ED40AF"/>
    <w:rsid w:val="00ED42C9"/>
    <w:rsid w:val="00EE2122"/>
    <w:rsid w:val="00EE2FB6"/>
    <w:rsid w:val="00EE399F"/>
    <w:rsid w:val="00EE617D"/>
    <w:rsid w:val="00EE74C8"/>
    <w:rsid w:val="00EF0302"/>
    <w:rsid w:val="00EF09B3"/>
    <w:rsid w:val="00EF1C81"/>
    <w:rsid w:val="00EF24AC"/>
    <w:rsid w:val="00EF3970"/>
    <w:rsid w:val="00EF4672"/>
    <w:rsid w:val="00EF4D9F"/>
    <w:rsid w:val="00EF6793"/>
    <w:rsid w:val="00F001BC"/>
    <w:rsid w:val="00F016E8"/>
    <w:rsid w:val="00F01923"/>
    <w:rsid w:val="00F048BD"/>
    <w:rsid w:val="00F0651C"/>
    <w:rsid w:val="00F06D3A"/>
    <w:rsid w:val="00F07139"/>
    <w:rsid w:val="00F07184"/>
    <w:rsid w:val="00F07C4B"/>
    <w:rsid w:val="00F11067"/>
    <w:rsid w:val="00F1462A"/>
    <w:rsid w:val="00F1544B"/>
    <w:rsid w:val="00F20F53"/>
    <w:rsid w:val="00F21178"/>
    <w:rsid w:val="00F21974"/>
    <w:rsid w:val="00F24D60"/>
    <w:rsid w:val="00F25E4E"/>
    <w:rsid w:val="00F26AC1"/>
    <w:rsid w:val="00F339EA"/>
    <w:rsid w:val="00F33F86"/>
    <w:rsid w:val="00F34C0F"/>
    <w:rsid w:val="00F414C5"/>
    <w:rsid w:val="00F41B0B"/>
    <w:rsid w:val="00F425D2"/>
    <w:rsid w:val="00F428BE"/>
    <w:rsid w:val="00F47438"/>
    <w:rsid w:val="00F47F71"/>
    <w:rsid w:val="00F5362A"/>
    <w:rsid w:val="00F57B5E"/>
    <w:rsid w:val="00F611CC"/>
    <w:rsid w:val="00F61868"/>
    <w:rsid w:val="00F646B5"/>
    <w:rsid w:val="00F66F1D"/>
    <w:rsid w:val="00F720B6"/>
    <w:rsid w:val="00F7329C"/>
    <w:rsid w:val="00F73824"/>
    <w:rsid w:val="00F73FE6"/>
    <w:rsid w:val="00F74C19"/>
    <w:rsid w:val="00F757D6"/>
    <w:rsid w:val="00F7796D"/>
    <w:rsid w:val="00F81B6D"/>
    <w:rsid w:val="00F83A4B"/>
    <w:rsid w:val="00F84B98"/>
    <w:rsid w:val="00F84CEF"/>
    <w:rsid w:val="00F855E8"/>
    <w:rsid w:val="00F8585B"/>
    <w:rsid w:val="00F87010"/>
    <w:rsid w:val="00F8733D"/>
    <w:rsid w:val="00F917A2"/>
    <w:rsid w:val="00F91A77"/>
    <w:rsid w:val="00F9338D"/>
    <w:rsid w:val="00F93C41"/>
    <w:rsid w:val="00FA0731"/>
    <w:rsid w:val="00FA1F8D"/>
    <w:rsid w:val="00FA5455"/>
    <w:rsid w:val="00FB03EF"/>
    <w:rsid w:val="00FB1F33"/>
    <w:rsid w:val="00FB5EF9"/>
    <w:rsid w:val="00FB6BF7"/>
    <w:rsid w:val="00FB6CD6"/>
    <w:rsid w:val="00FC18AC"/>
    <w:rsid w:val="00FC388D"/>
    <w:rsid w:val="00FC54A2"/>
    <w:rsid w:val="00FC7A01"/>
    <w:rsid w:val="00FD02BF"/>
    <w:rsid w:val="00FD04B0"/>
    <w:rsid w:val="00FD0C92"/>
    <w:rsid w:val="00FD322F"/>
    <w:rsid w:val="00FD3C34"/>
    <w:rsid w:val="00FD3F4C"/>
    <w:rsid w:val="00FD60E7"/>
    <w:rsid w:val="00FD7455"/>
    <w:rsid w:val="00FE3609"/>
    <w:rsid w:val="00FE3DA0"/>
    <w:rsid w:val="00FE4A2C"/>
    <w:rsid w:val="00FE593C"/>
    <w:rsid w:val="00FF0425"/>
    <w:rsid w:val="00FF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48F885"/>
  <w14:defaultImageDpi w14:val="300"/>
  <w15:docId w15:val="{F2507154-B7B9-40A5-8560-BAC1FA462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yperlink" Target="http://www.drill.flexigrant.com" TargetMode="External"/><Relationship Id="rId76" Type="http://schemas.openxmlformats.org/officeDocument/2006/relationships/image" Target="media/image66.png"/><Relationship Id="rId84" Type="http://schemas.openxmlformats.org/officeDocument/2006/relationships/image" Target="media/image73.png"/><Relationship Id="rId89" Type="http://schemas.openxmlformats.org/officeDocument/2006/relationships/hyperlink" Target="mailto:josie@inclusionscotland.org" TargetMode="External"/><Relationship Id="rId97" Type="http://schemas.openxmlformats.org/officeDocument/2006/relationships/image" Target="media/image80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hyperlink" Target="mailto:sue.bott@disabilityrightsuk.org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1.png"/><Relationship Id="rId90" Type="http://schemas.openxmlformats.org/officeDocument/2006/relationships/image" Target="media/image76.png"/><Relationship Id="rId95" Type="http://schemas.openxmlformats.org/officeDocument/2006/relationships/hyperlink" Target="http://www.drilluk.org.uk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100" Type="http://schemas.openxmlformats.org/officeDocument/2006/relationships/image" Target="media/image83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yperlink" Target="mailto:jody.mellor@disabilitywales.org" TargetMode="External"/><Relationship Id="rId93" Type="http://schemas.openxmlformats.org/officeDocument/2006/relationships/hyperlink" Target="http://www.gov.uk/government/uploads/system/uploads/attachment_data/file/345108/easy-read-un-convention.pdf" TargetMode="External"/><Relationship Id="rId98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hyperlink" Target="mailto:jacquelineritchie@disabilityaction.org" TargetMode="External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5.png"/><Relationship Id="rId91" Type="http://schemas.openxmlformats.org/officeDocument/2006/relationships/image" Target="media/image77.png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hyperlink" Target="mailto:fionamcmahon@disabilityaction.org" TargetMode="External"/><Relationship Id="rId86" Type="http://schemas.openxmlformats.org/officeDocument/2006/relationships/image" Target="media/image74.png"/><Relationship Id="rId94" Type="http://schemas.openxmlformats.org/officeDocument/2006/relationships/hyperlink" Target="http://bit.ly/ILIScopro2" TargetMode="External"/><Relationship Id="rId99" Type="http://schemas.openxmlformats.org/officeDocument/2006/relationships/image" Target="media/image82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DE924EB5</Template>
  <TotalTime>1</TotalTime>
  <Pages>37</Pages>
  <Words>2534</Words>
  <Characters>14447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16948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Michelle McCoy</cp:lastModifiedBy>
  <cp:revision>2</cp:revision>
  <cp:lastPrinted>2016-10-31T18:33:00Z</cp:lastPrinted>
  <dcterms:created xsi:type="dcterms:W3CDTF">2017-07-06T13:17:00Z</dcterms:created>
  <dcterms:modified xsi:type="dcterms:W3CDTF">2017-07-06T13:17:00Z</dcterms:modified>
</cp:coreProperties>
</file>